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73679" w14:textId="77777777" w:rsidR="00900E13" w:rsidRDefault="00900E13"/>
    <w:tbl>
      <w:tblPr>
        <w:tblStyle w:val="Grilledutableau"/>
        <w:tblW w:w="507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"/>
        <w:gridCol w:w="793"/>
        <w:gridCol w:w="264"/>
        <w:gridCol w:w="2727"/>
        <w:gridCol w:w="1584"/>
        <w:gridCol w:w="2731"/>
      </w:tblGrid>
      <w:tr w:rsidR="003506CF" w:rsidRPr="00D86A17" w14:paraId="43FEFFA3" w14:textId="77777777" w:rsidTr="00EF0BBF">
        <w:trPr>
          <w:trHeight w:val="520"/>
        </w:trPr>
        <w:sdt>
          <w:sdtPr>
            <w:rPr>
              <w:sz w:val="24"/>
              <w:szCs w:val="24"/>
            </w:rPr>
            <w:id w:val="1621259925"/>
            <w:placeholder>
              <w:docPart w:val="DC1F3D3A182945B8B843B8DD74F121AD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gridSpan w:val="2"/>
                <w:vAlign w:val="bottom"/>
              </w:tcPr>
              <w:p w14:paraId="668CC92C" w14:textId="77777777" w:rsidR="00650259" w:rsidRPr="00D86A17" w:rsidRDefault="00346DE2" w:rsidP="00346DE2">
                <w:pPr>
                  <w:rPr>
                    <w:sz w:val="24"/>
                    <w:szCs w:val="24"/>
                  </w:rPr>
                </w:pPr>
                <w:r w:rsidRPr="00D86A17">
                  <w:rPr>
                    <w:sz w:val="24"/>
                    <w:szCs w:val="24"/>
                    <w:lang w:bidi="fr-FR"/>
                  </w:rPr>
                  <w:t>Prénom</w:t>
                </w:r>
              </w:p>
            </w:tc>
          </w:sdtContent>
        </w:sdt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420E91DF" w14:textId="77777777" w:rsidR="00650259" w:rsidRPr="00D86A17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3506CF" w:rsidRPr="00D86A17" w14:paraId="44A1EA2B" w14:textId="77777777" w:rsidTr="00EF0BBF">
        <w:trPr>
          <w:trHeight w:val="530"/>
        </w:trPr>
        <w:sdt>
          <w:sdtPr>
            <w:rPr>
              <w:sz w:val="24"/>
              <w:szCs w:val="24"/>
            </w:rPr>
            <w:id w:val="-1470592894"/>
            <w:placeholder>
              <w:docPart w:val="616093B72B814450B09A60C6509C95B2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gridSpan w:val="2"/>
                <w:vAlign w:val="bottom"/>
              </w:tcPr>
              <w:p w14:paraId="28A1F213" w14:textId="77777777" w:rsidR="00650259" w:rsidRPr="00D86A17" w:rsidRDefault="00346DE2" w:rsidP="00346DE2">
                <w:pPr>
                  <w:rPr>
                    <w:sz w:val="24"/>
                    <w:szCs w:val="24"/>
                  </w:rPr>
                </w:pPr>
                <w:r w:rsidRPr="00D86A17">
                  <w:rPr>
                    <w:sz w:val="24"/>
                    <w:szCs w:val="24"/>
                    <w:lang w:bidi="fr-FR"/>
                  </w:rPr>
                  <w:t>Nom</w:t>
                </w:r>
              </w:p>
            </w:tc>
          </w:sdtContent>
        </w:sdt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67D07EEB" w14:textId="77777777" w:rsidR="00650259" w:rsidRPr="00D86A17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3506CF" w:rsidRPr="00D86A17" w14:paraId="4965E2F4" w14:textId="77777777" w:rsidTr="00EF0BBF">
        <w:trPr>
          <w:trHeight w:val="520"/>
        </w:trPr>
        <w:sdt>
          <w:sdtPr>
            <w:rPr>
              <w:sz w:val="24"/>
              <w:szCs w:val="24"/>
            </w:rPr>
            <w:id w:val="572943512"/>
            <w:placeholder>
              <w:docPart w:val="FEC30C54CF7D4EAEB47A51B58B980D55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gridSpan w:val="2"/>
                <w:vAlign w:val="bottom"/>
              </w:tcPr>
              <w:p w14:paraId="12A14393" w14:textId="77777777" w:rsidR="00650259" w:rsidRPr="00D86A17" w:rsidRDefault="00346DE2" w:rsidP="00346DE2">
                <w:pPr>
                  <w:rPr>
                    <w:sz w:val="24"/>
                    <w:szCs w:val="24"/>
                  </w:rPr>
                </w:pPr>
                <w:r w:rsidRPr="00D86A17">
                  <w:rPr>
                    <w:sz w:val="24"/>
                    <w:szCs w:val="24"/>
                    <w:lang w:bidi="fr-FR"/>
                  </w:rPr>
                  <w:t>Adresse</w:t>
                </w:r>
              </w:p>
            </w:tc>
          </w:sdtContent>
        </w:sdt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4FAA0A9C" w14:textId="77777777" w:rsidR="00650259" w:rsidRPr="00D86A17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3506CF" w:rsidRPr="00D86A17" w14:paraId="590CD398" w14:textId="77777777" w:rsidTr="00EF0BBF">
        <w:trPr>
          <w:trHeight w:val="520"/>
        </w:trPr>
        <w:tc>
          <w:tcPr>
            <w:tcW w:w="1011" w:type="pct"/>
            <w:gridSpan w:val="2"/>
            <w:vAlign w:val="bottom"/>
          </w:tcPr>
          <w:p w14:paraId="64C09423" w14:textId="7C96579E" w:rsidR="00650259" w:rsidRPr="00D86A17" w:rsidRDefault="00650259" w:rsidP="00346DE2">
            <w:pPr>
              <w:rPr>
                <w:sz w:val="24"/>
                <w:szCs w:val="24"/>
              </w:rPr>
            </w:pP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4AFFF953" w14:textId="77777777" w:rsidR="00650259" w:rsidRPr="00D86A17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3506CF" w:rsidRPr="00D86A17" w14:paraId="3EE92D6D" w14:textId="77777777" w:rsidTr="00EF0BBF">
        <w:trPr>
          <w:trHeight w:val="579"/>
        </w:trPr>
        <w:sdt>
          <w:sdtPr>
            <w:rPr>
              <w:sz w:val="24"/>
              <w:szCs w:val="24"/>
            </w:rPr>
            <w:id w:val="83577009"/>
            <w:placeholder>
              <w:docPart w:val="97F31D045171414C9C3B687A8508C328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gridSpan w:val="2"/>
                <w:vAlign w:val="bottom"/>
              </w:tcPr>
              <w:p w14:paraId="5C1E6461" w14:textId="77777777" w:rsidR="00650259" w:rsidRPr="00D86A17" w:rsidRDefault="00346DE2" w:rsidP="00346DE2">
                <w:pPr>
                  <w:rPr>
                    <w:sz w:val="24"/>
                    <w:szCs w:val="24"/>
                  </w:rPr>
                </w:pPr>
                <w:r w:rsidRPr="00D86A17">
                  <w:rPr>
                    <w:sz w:val="24"/>
                    <w:szCs w:val="24"/>
                    <w:lang w:bidi="fr-FR"/>
                  </w:rPr>
                  <w:t>Téléphone fixe</w:t>
                </w:r>
              </w:p>
            </w:tc>
          </w:sdtContent>
        </w:sdt>
        <w:tc>
          <w:tcPr>
            <w:tcW w:w="1633" w:type="pct"/>
            <w:gridSpan w:val="2"/>
            <w:tcBorders>
              <w:bottom w:val="single" w:sz="4" w:space="0" w:color="auto"/>
            </w:tcBorders>
            <w:vAlign w:val="bottom"/>
          </w:tcPr>
          <w:p w14:paraId="14FDC83D" w14:textId="77777777" w:rsidR="00650259" w:rsidRPr="00D86A17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074967882"/>
            <w:placeholder>
              <w:docPart w:val="C96572E502DB4CB1BB9E8A8739226A57"/>
            </w:placeholder>
            <w:temporary/>
            <w:showingPlcHdr/>
            <w15:appearance w15:val="hidden"/>
          </w:sdtPr>
          <w:sdtContent>
            <w:tc>
              <w:tcPr>
                <w:tcW w:w="865" w:type="pct"/>
                <w:vAlign w:val="bottom"/>
              </w:tcPr>
              <w:p w14:paraId="66F78E52" w14:textId="7F07E9FC" w:rsidR="00650259" w:rsidRPr="00D86A17" w:rsidRDefault="00346DE2" w:rsidP="00346DE2">
                <w:pPr>
                  <w:rPr>
                    <w:sz w:val="24"/>
                    <w:szCs w:val="24"/>
                  </w:rPr>
                </w:pPr>
                <w:r w:rsidRPr="00D86A17">
                  <w:rPr>
                    <w:sz w:val="24"/>
                    <w:szCs w:val="24"/>
                    <w:lang w:bidi="fr-FR"/>
                  </w:rPr>
                  <w:t>Téléphone mobile</w:t>
                </w:r>
              </w:p>
            </w:tc>
          </w:sdtContent>
        </w:sdt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421BC88A" w14:textId="77777777" w:rsidR="00650259" w:rsidRPr="00D86A17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3506CF" w:rsidRPr="00D86A17" w14:paraId="044E0C93" w14:textId="77777777" w:rsidTr="00EF0BBF">
        <w:trPr>
          <w:trHeight w:val="520"/>
        </w:trPr>
        <w:tc>
          <w:tcPr>
            <w:tcW w:w="1011" w:type="pct"/>
            <w:gridSpan w:val="2"/>
            <w:vAlign w:val="bottom"/>
          </w:tcPr>
          <w:p w14:paraId="12807987" w14:textId="4D983619" w:rsidR="00650259" w:rsidRPr="00D86A17" w:rsidRDefault="000C1BE1" w:rsidP="00346DE2">
            <w:pPr>
              <w:rPr>
                <w:sz w:val="24"/>
                <w:szCs w:val="24"/>
              </w:rPr>
            </w:pPr>
            <w:proofErr w:type="gramStart"/>
            <w:r w:rsidRPr="00D86A17">
              <w:rPr>
                <w:sz w:val="24"/>
                <w:szCs w:val="24"/>
              </w:rPr>
              <w:t>Email</w:t>
            </w:r>
            <w:proofErr w:type="gramEnd"/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65C2FC18" w14:textId="6360459B" w:rsidR="00650259" w:rsidRPr="00D86A17" w:rsidRDefault="000C1BE1" w:rsidP="00346DE2">
            <w:pPr>
              <w:spacing w:before="240"/>
              <w:rPr>
                <w:sz w:val="24"/>
                <w:szCs w:val="24"/>
              </w:rPr>
            </w:pPr>
            <w:r w:rsidRPr="00D86A17">
              <w:rPr>
                <w:sz w:val="24"/>
                <w:szCs w:val="24"/>
              </w:rPr>
              <w:t xml:space="preserve"> </w:t>
            </w:r>
          </w:p>
        </w:tc>
      </w:tr>
      <w:tr w:rsidR="000C1BE1" w:rsidRPr="00D86A17" w14:paraId="168C9098" w14:textId="77777777" w:rsidTr="00EF0BBF">
        <w:trPr>
          <w:trHeight w:val="520"/>
        </w:trPr>
        <w:tc>
          <w:tcPr>
            <w:tcW w:w="1011" w:type="pct"/>
            <w:gridSpan w:val="2"/>
            <w:vAlign w:val="bottom"/>
          </w:tcPr>
          <w:p w14:paraId="0425C7B9" w14:textId="217A8EBC" w:rsidR="000C1BE1" w:rsidRPr="00D86A17" w:rsidRDefault="000C1BE1" w:rsidP="008B22E5">
            <w:pPr>
              <w:rPr>
                <w:sz w:val="24"/>
                <w:szCs w:val="24"/>
              </w:rPr>
            </w:pPr>
            <w:r w:rsidRPr="00D86A17">
              <w:rPr>
                <w:sz w:val="24"/>
                <w:szCs w:val="24"/>
              </w:rPr>
              <w:t>Site Web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386BB1B0" w14:textId="77777777" w:rsidR="000C1BE1" w:rsidRPr="00D86A17" w:rsidRDefault="000C1BE1" w:rsidP="008B22E5">
            <w:pPr>
              <w:spacing w:before="240"/>
              <w:rPr>
                <w:sz w:val="24"/>
                <w:szCs w:val="24"/>
              </w:rPr>
            </w:pPr>
          </w:p>
        </w:tc>
      </w:tr>
      <w:tr w:rsidR="000C1BE1" w:rsidRPr="00D86A17" w14:paraId="2A49600D" w14:textId="77777777" w:rsidTr="00EF0BBF">
        <w:trPr>
          <w:trHeight w:val="530"/>
        </w:trPr>
        <w:tc>
          <w:tcPr>
            <w:tcW w:w="1011" w:type="pct"/>
            <w:gridSpan w:val="2"/>
            <w:vAlign w:val="bottom"/>
          </w:tcPr>
          <w:p w14:paraId="2993E106" w14:textId="32C9D63D" w:rsidR="000C1BE1" w:rsidRPr="00D86A17" w:rsidRDefault="000C1BE1" w:rsidP="008B22E5">
            <w:pPr>
              <w:rPr>
                <w:sz w:val="24"/>
                <w:szCs w:val="24"/>
              </w:rPr>
            </w:pPr>
            <w:r w:rsidRPr="00D86A17">
              <w:rPr>
                <w:sz w:val="24"/>
                <w:szCs w:val="24"/>
              </w:rPr>
              <w:t>Page FB/Insta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292C79CC" w14:textId="4AB3BA33" w:rsidR="000C1BE1" w:rsidRPr="00D86A17" w:rsidRDefault="000C1BE1" w:rsidP="008B22E5">
            <w:pPr>
              <w:spacing w:before="240"/>
              <w:rPr>
                <w:sz w:val="24"/>
                <w:szCs w:val="24"/>
              </w:rPr>
            </w:pPr>
          </w:p>
        </w:tc>
      </w:tr>
      <w:tr w:rsidR="000C1BE1" w:rsidRPr="00D86A17" w14:paraId="49757983" w14:textId="77777777" w:rsidTr="00EF0BBF">
        <w:trPr>
          <w:trHeight w:val="520"/>
        </w:trPr>
        <w:tc>
          <w:tcPr>
            <w:tcW w:w="1011" w:type="pct"/>
            <w:gridSpan w:val="2"/>
            <w:vAlign w:val="bottom"/>
          </w:tcPr>
          <w:p w14:paraId="2BEEFC2D" w14:textId="77777777" w:rsidR="000C1BE1" w:rsidRPr="00D86A17" w:rsidRDefault="000C1BE1" w:rsidP="00346DE2">
            <w:pPr>
              <w:rPr>
                <w:sz w:val="24"/>
                <w:szCs w:val="24"/>
              </w:rPr>
            </w:pP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0A4D1042" w14:textId="77777777" w:rsidR="000C1BE1" w:rsidRPr="00D86A17" w:rsidRDefault="000C1BE1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D86A17" w14:paraId="112157B5" w14:textId="77777777" w:rsidTr="00EF0BBF">
        <w:trPr>
          <w:trHeight w:val="53"/>
        </w:trPr>
        <w:tc>
          <w:tcPr>
            <w:tcW w:w="5000" w:type="pct"/>
            <w:gridSpan w:val="6"/>
            <w:vAlign w:val="bottom"/>
          </w:tcPr>
          <w:p w14:paraId="41450D70" w14:textId="77777777" w:rsidR="00650259" w:rsidRPr="00D86A17" w:rsidRDefault="00650259" w:rsidP="00346DE2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346DE2" w:rsidRPr="00D86A17" w14:paraId="5E49FC72" w14:textId="77777777" w:rsidTr="00EF0BBF">
        <w:trPr>
          <w:trHeight w:val="530"/>
        </w:trPr>
        <w:tc>
          <w:tcPr>
            <w:tcW w:w="5000" w:type="pct"/>
            <w:gridSpan w:val="6"/>
            <w:vAlign w:val="bottom"/>
          </w:tcPr>
          <w:p w14:paraId="472E824F" w14:textId="4EDF7D77" w:rsidR="00346DE2" w:rsidRPr="00D86A17" w:rsidRDefault="003506CF" w:rsidP="001C4A3D">
            <w:pPr>
              <w:spacing w:before="240"/>
              <w:rPr>
                <w:sz w:val="24"/>
                <w:szCs w:val="24"/>
              </w:rPr>
            </w:pPr>
            <w:r w:rsidRPr="00D86A17">
              <w:rPr>
                <w:sz w:val="24"/>
                <w:szCs w:val="24"/>
              </w:rPr>
              <w:t>Je participe en tant que :</w:t>
            </w:r>
          </w:p>
        </w:tc>
      </w:tr>
      <w:tr w:rsidR="003506CF" w:rsidRPr="00D86A17" w14:paraId="48D780C2" w14:textId="77777777" w:rsidTr="00EF0BBF">
        <w:trPr>
          <w:trHeight w:val="363"/>
        </w:trPr>
        <w:tc>
          <w:tcPr>
            <w:tcW w:w="578" w:type="pct"/>
          </w:tcPr>
          <w:p w14:paraId="576682E5" w14:textId="77777777" w:rsidR="00346DE2" w:rsidRPr="00D86A17" w:rsidRDefault="00346DE2" w:rsidP="001C4A3D">
            <w:pPr>
              <w:spacing w:before="120"/>
              <w:ind w:left="432"/>
              <w:rPr>
                <w:sz w:val="24"/>
                <w:szCs w:val="24"/>
              </w:rPr>
            </w:pPr>
            <w:r w:rsidRPr="00D86A17">
              <w:rPr>
                <w:sz w:val="24"/>
                <w:szCs w:val="24"/>
                <w:lang w:bidi="fr-FR"/>
              </w:rPr>
              <w:sym w:font="Wingdings 2" w:char="F0A3"/>
            </w:r>
          </w:p>
        </w:tc>
        <w:tc>
          <w:tcPr>
            <w:tcW w:w="4422" w:type="pct"/>
            <w:gridSpan w:val="5"/>
            <w:vAlign w:val="bottom"/>
          </w:tcPr>
          <w:p w14:paraId="12B87119" w14:textId="512556A4" w:rsidR="00346DE2" w:rsidRPr="00D86A17" w:rsidRDefault="003506CF" w:rsidP="00346DE2">
            <w:pPr>
              <w:rPr>
                <w:sz w:val="24"/>
                <w:szCs w:val="24"/>
              </w:rPr>
            </w:pPr>
            <w:r w:rsidRPr="00D86A17">
              <w:rPr>
                <w:sz w:val="24"/>
                <w:szCs w:val="24"/>
              </w:rPr>
              <w:t>Artiste solo à domicile</w:t>
            </w:r>
          </w:p>
        </w:tc>
      </w:tr>
      <w:tr w:rsidR="003506CF" w:rsidRPr="00D86A17" w14:paraId="29AC74A4" w14:textId="77777777" w:rsidTr="00EF0BBF">
        <w:trPr>
          <w:trHeight w:val="363"/>
        </w:trPr>
        <w:tc>
          <w:tcPr>
            <w:tcW w:w="578" w:type="pct"/>
          </w:tcPr>
          <w:p w14:paraId="0E73608E" w14:textId="77777777" w:rsidR="00346DE2" w:rsidRPr="00D86A17" w:rsidRDefault="00346DE2" w:rsidP="001C4A3D">
            <w:pPr>
              <w:spacing w:before="120"/>
              <w:ind w:left="432"/>
              <w:rPr>
                <w:sz w:val="24"/>
                <w:szCs w:val="24"/>
              </w:rPr>
            </w:pPr>
            <w:r w:rsidRPr="00D86A17">
              <w:rPr>
                <w:sz w:val="24"/>
                <w:szCs w:val="24"/>
                <w:lang w:bidi="fr-FR"/>
              </w:rPr>
              <w:sym w:font="Wingdings 2" w:char="F0A3"/>
            </w:r>
          </w:p>
        </w:tc>
        <w:tc>
          <w:tcPr>
            <w:tcW w:w="4422" w:type="pct"/>
            <w:gridSpan w:val="5"/>
            <w:vAlign w:val="bottom"/>
          </w:tcPr>
          <w:p w14:paraId="7B4BE566" w14:textId="7CB317B2" w:rsidR="00346DE2" w:rsidRPr="00D86A17" w:rsidRDefault="003506CF" w:rsidP="00346DE2">
            <w:pPr>
              <w:rPr>
                <w:sz w:val="24"/>
                <w:szCs w:val="24"/>
              </w:rPr>
            </w:pPr>
            <w:r w:rsidRPr="00D86A17">
              <w:rPr>
                <w:sz w:val="24"/>
                <w:szCs w:val="24"/>
              </w:rPr>
              <w:t>Artiste et hôte</w:t>
            </w:r>
            <w:r w:rsidR="004F46C5">
              <w:rPr>
                <w:sz w:val="24"/>
                <w:szCs w:val="24"/>
              </w:rPr>
              <w:t xml:space="preserve"> </w:t>
            </w:r>
          </w:p>
        </w:tc>
      </w:tr>
      <w:tr w:rsidR="003506CF" w:rsidRPr="00D86A17" w14:paraId="4B19AFAE" w14:textId="77777777" w:rsidTr="00EF0BBF">
        <w:trPr>
          <w:trHeight w:val="363"/>
        </w:trPr>
        <w:tc>
          <w:tcPr>
            <w:tcW w:w="578" w:type="pct"/>
          </w:tcPr>
          <w:p w14:paraId="58037159" w14:textId="77777777" w:rsidR="00346DE2" w:rsidRPr="00D86A17" w:rsidRDefault="00346DE2" w:rsidP="001C4A3D">
            <w:pPr>
              <w:spacing w:before="120"/>
              <w:ind w:left="432"/>
              <w:rPr>
                <w:sz w:val="24"/>
                <w:szCs w:val="24"/>
              </w:rPr>
            </w:pPr>
            <w:r w:rsidRPr="00D86A17">
              <w:rPr>
                <w:sz w:val="24"/>
                <w:szCs w:val="24"/>
                <w:lang w:bidi="fr-FR"/>
              </w:rPr>
              <w:sym w:font="Wingdings 2" w:char="F0A3"/>
            </w:r>
          </w:p>
        </w:tc>
        <w:tc>
          <w:tcPr>
            <w:tcW w:w="4422" w:type="pct"/>
            <w:gridSpan w:val="5"/>
            <w:vAlign w:val="bottom"/>
          </w:tcPr>
          <w:p w14:paraId="17203EE6" w14:textId="6053BCDB" w:rsidR="00416BFB" w:rsidRPr="00D86A17" w:rsidRDefault="003506CF" w:rsidP="00346DE2">
            <w:pPr>
              <w:rPr>
                <w:sz w:val="24"/>
                <w:szCs w:val="24"/>
              </w:rPr>
            </w:pPr>
            <w:r w:rsidRPr="00D86A17">
              <w:rPr>
                <w:sz w:val="24"/>
                <w:szCs w:val="24"/>
              </w:rPr>
              <w:t>Artiste sans lieu d’expo</w:t>
            </w:r>
          </w:p>
        </w:tc>
      </w:tr>
      <w:tr w:rsidR="003506CF" w:rsidRPr="00D86A17" w14:paraId="6E364D1B" w14:textId="77777777" w:rsidTr="00EF0BBF">
        <w:trPr>
          <w:trHeight w:val="579"/>
        </w:trPr>
        <w:tc>
          <w:tcPr>
            <w:tcW w:w="578" w:type="pct"/>
          </w:tcPr>
          <w:p w14:paraId="337593E8" w14:textId="77777777" w:rsidR="00346DE2" w:rsidRPr="00D86A17" w:rsidRDefault="00346DE2" w:rsidP="001C4A3D">
            <w:pPr>
              <w:spacing w:before="120"/>
              <w:ind w:left="432"/>
              <w:rPr>
                <w:sz w:val="24"/>
                <w:szCs w:val="24"/>
              </w:rPr>
            </w:pPr>
            <w:r w:rsidRPr="00D86A17">
              <w:rPr>
                <w:sz w:val="24"/>
                <w:szCs w:val="24"/>
                <w:lang w:bidi="fr-FR"/>
              </w:rPr>
              <w:sym w:font="Wingdings 2" w:char="F0A3"/>
            </w:r>
          </w:p>
        </w:tc>
        <w:tc>
          <w:tcPr>
            <w:tcW w:w="4422" w:type="pct"/>
            <w:gridSpan w:val="5"/>
            <w:vAlign w:val="bottom"/>
          </w:tcPr>
          <w:p w14:paraId="40B80220" w14:textId="14C367EB" w:rsidR="00346DE2" w:rsidRPr="00D86A17" w:rsidRDefault="003506CF" w:rsidP="00346DE2">
            <w:pPr>
              <w:rPr>
                <w:sz w:val="24"/>
                <w:szCs w:val="24"/>
              </w:rPr>
            </w:pPr>
            <w:r w:rsidRPr="00D86A17">
              <w:rPr>
                <w:sz w:val="24"/>
                <w:szCs w:val="24"/>
              </w:rPr>
              <w:t>Hôte uniquement</w:t>
            </w:r>
            <w:r w:rsidR="00F70AA6">
              <w:rPr>
                <w:sz w:val="24"/>
                <w:szCs w:val="24"/>
              </w:rPr>
              <w:t xml:space="preserve"> (</w:t>
            </w:r>
            <w:r w:rsidR="005C7350">
              <w:rPr>
                <w:sz w:val="24"/>
                <w:szCs w:val="24"/>
              </w:rPr>
              <w:t>remplissez le</w:t>
            </w:r>
            <w:r w:rsidR="00F70AA6">
              <w:rPr>
                <w:sz w:val="24"/>
                <w:szCs w:val="24"/>
              </w:rPr>
              <w:t xml:space="preserve"> point</w:t>
            </w:r>
            <w:r w:rsidR="005C7350">
              <w:rPr>
                <w:sz w:val="24"/>
                <w:szCs w:val="24"/>
              </w:rPr>
              <w:t xml:space="preserve"> 1 </w:t>
            </w:r>
            <w:r w:rsidR="009146DB">
              <w:rPr>
                <w:sz w:val="24"/>
                <w:szCs w:val="24"/>
              </w:rPr>
              <w:t>-</w:t>
            </w:r>
            <w:r w:rsidR="005C7350">
              <w:rPr>
                <w:sz w:val="24"/>
                <w:szCs w:val="24"/>
              </w:rPr>
              <w:t xml:space="preserve">si vous souhaitez </w:t>
            </w:r>
            <w:r w:rsidR="009A3D8A">
              <w:rPr>
                <w:sz w:val="24"/>
                <w:szCs w:val="24"/>
              </w:rPr>
              <w:t xml:space="preserve">qu’on </w:t>
            </w:r>
            <w:r w:rsidR="009146DB">
              <w:rPr>
                <w:sz w:val="24"/>
                <w:szCs w:val="24"/>
              </w:rPr>
              <w:t xml:space="preserve">fasse votre présentation </w:t>
            </w:r>
            <w:r w:rsidR="00C90FF6">
              <w:rPr>
                <w:sz w:val="24"/>
                <w:szCs w:val="24"/>
              </w:rPr>
              <w:t xml:space="preserve">- </w:t>
            </w:r>
            <w:r w:rsidR="005C7350">
              <w:rPr>
                <w:sz w:val="24"/>
                <w:szCs w:val="24"/>
              </w:rPr>
              <w:t>et</w:t>
            </w:r>
            <w:r w:rsidR="00F70AA6">
              <w:rPr>
                <w:sz w:val="24"/>
                <w:szCs w:val="24"/>
              </w:rPr>
              <w:t xml:space="preserve"> </w:t>
            </w:r>
            <w:r w:rsidR="00C90FF6">
              <w:rPr>
                <w:sz w:val="24"/>
                <w:szCs w:val="24"/>
              </w:rPr>
              <w:t>le</w:t>
            </w:r>
            <w:r w:rsidR="0014563D">
              <w:rPr>
                <w:sz w:val="24"/>
                <w:szCs w:val="24"/>
              </w:rPr>
              <w:t>s</w:t>
            </w:r>
            <w:r w:rsidR="00C90FF6">
              <w:rPr>
                <w:sz w:val="24"/>
                <w:szCs w:val="24"/>
              </w:rPr>
              <w:t xml:space="preserve"> point </w:t>
            </w:r>
            <w:r w:rsidR="00EF2E10">
              <w:rPr>
                <w:sz w:val="24"/>
                <w:szCs w:val="24"/>
              </w:rPr>
              <w:t>5</w:t>
            </w:r>
            <w:r w:rsidR="0014563D">
              <w:rPr>
                <w:sz w:val="24"/>
                <w:szCs w:val="24"/>
              </w:rPr>
              <w:t>-7)</w:t>
            </w:r>
          </w:p>
        </w:tc>
      </w:tr>
      <w:tr w:rsidR="003506CF" w:rsidRPr="00D86A17" w14:paraId="12E12F1F" w14:textId="77777777" w:rsidTr="00EF0BBF">
        <w:trPr>
          <w:trHeight w:val="363"/>
        </w:trPr>
        <w:tc>
          <w:tcPr>
            <w:tcW w:w="578" w:type="pct"/>
          </w:tcPr>
          <w:p w14:paraId="3438E997" w14:textId="2F0079BC" w:rsidR="003506CF" w:rsidRPr="00D86A17" w:rsidRDefault="003506CF" w:rsidP="001C4A3D">
            <w:pPr>
              <w:spacing w:before="120"/>
              <w:ind w:left="432"/>
              <w:rPr>
                <w:sz w:val="24"/>
                <w:szCs w:val="24"/>
              </w:rPr>
            </w:pPr>
            <w:r w:rsidRPr="00D86A17">
              <w:rPr>
                <w:sz w:val="24"/>
                <w:szCs w:val="24"/>
                <w:lang w:bidi="fr-FR"/>
              </w:rPr>
              <w:sym w:font="Wingdings 2" w:char="F0A3"/>
            </w:r>
          </w:p>
        </w:tc>
        <w:tc>
          <w:tcPr>
            <w:tcW w:w="4422" w:type="pct"/>
            <w:gridSpan w:val="5"/>
            <w:vAlign w:val="bottom"/>
          </w:tcPr>
          <w:p w14:paraId="0666052C" w14:textId="39F3BB2C" w:rsidR="003506CF" w:rsidRPr="00D86A17" w:rsidRDefault="003506CF" w:rsidP="00346DE2">
            <w:pPr>
              <w:rPr>
                <w:sz w:val="24"/>
                <w:szCs w:val="24"/>
              </w:rPr>
            </w:pPr>
            <w:r w:rsidRPr="00D86A17">
              <w:rPr>
                <w:sz w:val="24"/>
                <w:szCs w:val="24"/>
              </w:rPr>
              <w:t xml:space="preserve">Artiste </w:t>
            </w:r>
            <w:r w:rsidR="00090BD0">
              <w:rPr>
                <w:sz w:val="24"/>
                <w:szCs w:val="24"/>
              </w:rPr>
              <w:t>exposant</w:t>
            </w:r>
            <w:r w:rsidRPr="00D86A17">
              <w:rPr>
                <w:sz w:val="24"/>
                <w:szCs w:val="24"/>
              </w:rPr>
              <w:t xml:space="preserve"> chez</w:t>
            </w:r>
          </w:p>
        </w:tc>
      </w:tr>
      <w:tr w:rsidR="003506CF" w:rsidRPr="00D86A17" w14:paraId="6B78724E" w14:textId="77777777" w:rsidTr="00EF0BBF">
        <w:trPr>
          <w:trHeight w:val="412"/>
        </w:trPr>
        <w:tc>
          <w:tcPr>
            <w:tcW w:w="578" w:type="pct"/>
          </w:tcPr>
          <w:p w14:paraId="03ED36CC" w14:textId="56C4AFE4" w:rsidR="003506CF" w:rsidRPr="00D86A17" w:rsidRDefault="003506CF" w:rsidP="001C4A3D">
            <w:pPr>
              <w:spacing w:before="120"/>
              <w:ind w:left="432"/>
              <w:rPr>
                <w:sz w:val="24"/>
                <w:szCs w:val="24"/>
              </w:rPr>
            </w:pPr>
          </w:p>
        </w:tc>
        <w:tc>
          <w:tcPr>
            <w:tcW w:w="577" w:type="pct"/>
            <w:gridSpan w:val="2"/>
            <w:vAlign w:val="bottom"/>
          </w:tcPr>
          <w:p w14:paraId="3E5BECBA" w14:textId="205DFB80" w:rsidR="003506CF" w:rsidRPr="00D86A17" w:rsidRDefault="003506CF" w:rsidP="00346DE2">
            <w:pPr>
              <w:rPr>
                <w:sz w:val="24"/>
                <w:szCs w:val="24"/>
              </w:rPr>
            </w:pPr>
          </w:p>
        </w:tc>
        <w:tc>
          <w:tcPr>
            <w:tcW w:w="384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957362" w14:textId="77777777" w:rsidR="003506CF" w:rsidRPr="00D86A17" w:rsidRDefault="003506CF" w:rsidP="00346DE2">
            <w:pPr>
              <w:spacing w:before="120"/>
              <w:rPr>
                <w:sz w:val="24"/>
                <w:szCs w:val="24"/>
              </w:rPr>
            </w:pPr>
          </w:p>
        </w:tc>
      </w:tr>
      <w:tr w:rsidR="00D86A17" w:rsidRPr="00D86A17" w14:paraId="19923B9A" w14:textId="77777777" w:rsidTr="00EF0BBF">
        <w:trPr>
          <w:trHeight w:val="402"/>
        </w:trPr>
        <w:tc>
          <w:tcPr>
            <w:tcW w:w="578" w:type="pct"/>
          </w:tcPr>
          <w:p w14:paraId="5A5E19CF" w14:textId="77777777" w:rsidR="00D86A17" w:rsidRPr="00D86A17" w:rsidRDefault="00D86A17" w:rsidP="001C4A3D">
            <w:pPr>
              <w:spacing w:before="120"/>
              <w:ind w:left="432"/>
              <w:rPr>
                <w:sz w:val="24"/>
                <w:szCs w:val="24"/>
              </w:rPr>
            </w:pPr>
          </w:p>
        </w:tc>
        <w:tc>
          <w:tcPr>
            <w:tcW w:w="577" w:type="pct"/>
            <w:gridSpan w:val="2"/>
            <w:vAlign w:val="bottom"/>
          </w:tcPr>
          <w:p w14:paraId="6710F370" w14:textId="77777777" w:rsidR="00D86A17" w:rsidRPr="00D86A17" w:rsidRDefault="00D86A17" w:rsidP="00346DE2">
            <w:pPr>
              <w:rPr>
                <w:sz w:val="24"/>
                <w:szCs w:val="24"/>
              </w:rPr>
            </w:pPr>
          </w:p>
        </w:tc>
        <w:tc>
          <w:tcPr>
            <w:tcW w:w="384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57F658" w14:textId="77777777" w:rsidR="00D86A17" w:rsidRPr="00D86A17" w:rsidRDefault="00D86A17" w:rsidP="00346DE2">
            <w:pPr>
              <w:spacing w:before="120"/>
              <w:rPr>
                <w:sz w:val="24"/>
                <w:szCs w:val="24"/>
              </w:rPr>
            </w:pPr>
          </w:p>
        </w:tc>
      </w:tr>
      <w:tr w:rsidR="000C1BE1" w:rsidRPr="00D86A17" w14:paraId="5E3AC19B" w14:textId="77777777" w:rsidTr="00EF0BBF">
        <w:trPr>
          <w:trHeight w:val="1434"/>
        </w:trPr>
        <w:tc>
          <w:tcPr>
            <w:tcW w:w="1011" w:type="pct"/>
            <w:gridSpan w:val="2"/>
            <w:vAlign w:val="bottom"/>
          </w:tcPr>
          <w:p w14:paraId="7A066B5F" w14:textId="66D1AEBB" w:rsidR="000C1BE1" w:rsidRPr="00D86A17" w:rsidRDefault="002F4BC1" w:rsidP="008B22E5">
            <w:pPr>
              <w:rPr>
                <w:sz w:val="24"/>
                <w:szCs w:val="24"/>
              </w:rPr>
            </w:pPr>
            <w:r w:rsidRPr="00724B61">
              <w:rPr>
                <w:sz w:val="24"/>
                <w:szCs w:val="24"/>
              </w:rPr>
              <w:t>1.</w:t>
            </w:r>
            <w:r w:rsidR="00F9748B" w:rsidRPr="00724B61">
              <w:rPr>
                <w:sz w:val="24"/>
                <w:szCs w:val="24"/>
              </w:rPr>
              <w:t>Votre p</w:t>
            </w:r>
            <w:r w:rsidR="000C1BE1" w:rsidRPr="00724B61">
              <w:rPr>
                <w:sz w:val="24"/>
                <w:szCs w:val="24"/>
              </w:rPr>
              <w:t>résentation (pour la page FB et le site Internet)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63520FF3" w14:textId="77777777" w:rsidR="000C1BE1" w:rsidRPr="00D86A17" w:rsidRDefault="000C1BE1" w:rsidP="008B22E5">
            <w:pPr>
              <w:spacing w:before="240"/>
              <w:rPr>
                <w:sz w:val="24"/>
                <w:szCs w:val="24"/>
              </w:rPr>
            </w:pPr>
          </w:p>
        </w:tc>
      </w:tr>
      <w:tr w:rsidR="00A43E27" w:rsidRPr="00D86A17" w14:paraId="6850368F" w14:textId="77777777" w:rsidTr="00EF0BBF">
        <w:trPr>
          <w:trHeight w:val="530"/>
        </w:trPr>
        <w:tc>
          <w:tcPr>
            <w:tcW w:w="1011" w:type="pct"/>
            <w:gridSpan w:val="2"/>
            <w:vAlign w:val="bottom"/>
          </w:tcPr>
          <w:p w14:paraId="23173274" w14:textId="77777777" w:rsidR="00A43E27" w:rsidRDefault="00A43E27" w:rsidP="008B22E5">
            <w:pPr>
              <w:rPr>
                <w:sz w:val="24"/>
                <w:szCs w:val="24"/>
              </w:rPr>
            </w:pP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4BF74649" w14:textId="77777777" w:rsidR="00A43E27" w:rsidRPr="00D86A17" w:rsidRDefault="00A43E27" w:rsidP="008B22E5">
            <w:pPr>
              <w:spacing w:before="240"/>
              <w:rPr>
                <w:sz w:val="24"/>
                <w:szCs w:val="24"/>
              </w:rPr>
            </w:pPr>
          </w:p>
        </w:tc>
      </w:tr>
      <w:tr w:rsidR="000C1BE1" w:rsidRPr="00D86A17" w14:paraId="2FD81B93" w14:textId="77777777" w:rsidTr="00EF0BBF">
        <w:trPr>
          <w:trHeight w:val="520"/>
        </w:trPr>
        <w:tc>
          <w:tcPr>
            <w:tcW w:w="1011" w:type="pct"/>
            <w:gridSpan w:val="2"/>
            <w:vAlign w:val="bottom"/>
          </w:tcPr>
          <w:p w14:paraId="0F223978" w14:textId="1C0B9011" w:rsidR="000C1BE1" w:rsidRPr="00D86A17" w:rsidRDefault="000C1BE1" w:rsidP="008B22E5">
            <w:pPr>
              <w:rPr>
                <w:sz w:val="24"/>
                <w:szCs w:val="24"/>
              </w:rPr>
            </w:pP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2F03621F" w14:textId="77777777" w:rsidR="000C1BE1" w:rsidRPr="00D86A17" w:rsidRDefault="000C1BE1" w:rsidP="008B22E5">
            <w:pPr>
              <w:spacing w:before="240"/>
              <w:rPr>
                <w:sz w:val="24"/>
                <w:szCs w:val="24"/>
              </w:rPr>
            </w:pPr>
          </w:p>
        </w:tc>
      </w:tr>
      <w:tr w:rsidR="004F0B1C" w:rsidRPr="00D86A17" w14:paraId="7B6C196B" w14:textId="77777777" w:rsidTr="00EF0BBF">
        <w:trPr>
          <w:trHeight w:val="520"/>
        </w:trPr>
        <w:tc>
          <w:tcPr>
            <w:tcW w:w="1011" w:type="pct"/>
            <w:gridSpan w:val="2"/>
            <w:vAlign w:val="bottom"/>
          </w:tcPr>
          <w:p w14:paraId="4AC005B0" w14:textId="77777777" w:rsidR="004F0B1C" w:rsidRPr="00D86A17" w:rsidRDefault="004F0B1C" w:rsidP="008B22E5">
            <w:pPr>
              <w:rPr>
                <w:sz w:val="24"/>
                <w:szCs w:val="24"/>
              </w:rPr>
            </w:pP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43A7120B" w14:textId="77777777" w:rsidR="004F0B1C" w:rsidRPr="00D86A17" w:rsidRDefault="004F0B1C" w:rsidP="008B22E5">
            <w:pPr>
              <w:spacing w:before="240"/>
              <w:rPr>
                <w:sz w:val="24"/>
                <w:szCs w:val="24"/>
              </w:rPr>
            </w:pPr>
          </w:p>
        </w:tc>
      </w:tr>
      <w:tr w:rsidR="000C1BE1" w:rsidRPr="00D86A17" w14:paraId="6E465FCC" w14:textId="77777777" w:rsidTr="00EF0BBF">
        <w:trPr>
          <w:trHeight w:val="530"/>
        </w:trPr>
        <w:tc>
          <w:tcPr>
            <w:tcW w:w="1011" w:type="pct"/>
            <w:gridSpan w:val="2"/>
            <w:vAlign w:val="bottom"/>
          </w:tcPr>
          <w:p w14:paraId="10A6A7DA" w14:textId="426C2450" w:rsidR="000C1BE1" w:rsidRPr="00D86A17" w:rsidRDefault="000C1BE1" w:rsidP="008B22E5">
            <w:pPr>
              <w:rPr>
                <w:sz w:val="24"/>
                <w:szCs w:val="24"/>
              </w:rPr>
            </w:pP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64821AAE" w14:textId="77777777" w:rsidR="000C1BE1" w:rsidRPr="00D86A17" w:rsidRDefault="000C1BE1" w:rsidP="008B22E5">
            <w:pPr>
              <w:spacing w:before="240"/>
              <w:rPr>
                <w:sz w:val="24"/>
                <w:szCs w:val="24"/>
              </w:rPr>
            </w:pPr>
          </w:p>
        </w:tc>
      </w:tr>
      <w:tr w:rsidR="000C1BE1" w:rsidRPr="00D86A17" w14:paraId="0C8160E3" w14:textId="77777777" w:rsidTr="00EF0BBF">
        <w:trPr>
          <w:trHeight w:val="520"/>
        </w:trPr>
        <w:tc>
          <w:tcPr>
            <w:tcW w:w="1011" w:type="pct"/>
            <w:gridSpan w:val="2"/>
            <w:vAlign w:val="bottom"/>
          </w:tcPr>
          <w:p w14:paraId="1CD6061B" w14:textId="2D122A2E" w:rsidR="000C1BE1" w:rsidRPr="00D86A17" w:rsidRDefault="000C1BE1" w:rsidP="008B22E5">
            <w:pPr>
              <w:rPr>
                <w:sz w:val="24"/>
                <w:szCs w:val="24"/>
              </w:rPr>
            </w:pP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59B4E9FC" w14:textId="2A7960C9" w:rsidR="00D86A17" w:rsidRPr="00D86A17" w:rsidRDefault="00D86A17" w:rsidP="008B22E5">
            <w:pPr>
              <w:spacing w:before="240"/>
              <w:rPr>
                <w:sz w:val="24"/>
                <w:szCs w:val="24"/>
              </w:rPr>
            </w:pPr>
          </w:p>
        </w:tc>
      </w:tr>
      <w:tr w:rsidR="00D86A17" w:rsidRPr="00D86A17" w14:paraId="5025E0D7" w14:textId="77777777" w:rsidTr="00EF0BBF">
        <w:trPr>
          <w:trHeight w:val="520"/>
        </w:trPr>
        <w:tc>
          <w:tcPr>
            <w:tcW w:w="1011" w:type="pct"/>
            <w:gridSpan w:val="2"/>
            <w:vAlign w:val="bottom"/>
          </w:tcPr>
          <w:p w14:paraId="60DF2302" w14:textId="77777777" w:rsidR="00D86A17" w:rsidRPr="00D86A17" w:rsidRDefault="00D86A17" w:rsidP="008B22E5">
            <w:pPr>
              <w:rPr>
                <w:sz w:val="24"/>
                <w:szCs w:val="24"/>
              </w:rPr>
            </w:pP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6B4EFBFC" w14:textId="77777777" w:rsidR="00D86A17" w:rsidRPr="00D86A17" w:rsidRDefault="00D86A17" w:rsidP="008B22E5">
            <w:pPr>
              <w:spacing w:before="240"/>
              <w:rPr>
                <w:sz w:val="24"/>
                <w:szCs w:val="24"/>
              </w:rPr>
            </w:pPr>
          </w:p>
        </w:tc>
      </w:tr>
      <w:tr w:rsidR="00D86A17" w:rsidRPr="00D86A17" w14:paraId="195BC896" w14:textId="77777777" w:rsidTr="00EF0BBF">
        <w:trPr>
          <w:trHeight w:val="520"/>
        </w:trPr>
        <w:tc>
          <w:tcPr>
            <w:tcW w:w="1011" w:type="pct"/>
            <w:gridSpan w:val="2"/>
            <w:vAlign w:val="bottom"/>
          </w:tcPr>
          <w:p w14:paraId="0D1E100F" w14:textId="77777777" w:rsidR="00D86A17" w:rsidRPr="00D86A17" w:rsidRDefault="00D86A17" w:rsidP="008B22E5">
            <w:pPr>
              <w:rPr>
                <w:sz w:val="24"/>
                <w:szCs w:val="24"/>
              </w:rPr>
            </w:pPr>
          </w:p>
        </w:tc>
        <w:tc>
          <w:tcPr>
            <w:tcW w:w="3989" w:type="pct"/>
            <w:gridSpan w:val="4"/>
            <w:vAlign w:val="bottom"/>
          </w:tcPr>
          <w:p w14:paraId="555AD9A1" w14:textId="77777777" w:rsidR="00D86A17" w:rsidRPr="00D86A17" w:rsidRDefault="00D86A17" w:rsidP="008B22E5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362A7E50" w14:textId="3A215355" w:rsidR="004F0B1C" w:rsidRPr="00124384" w:rsidRDefault="002F4BC1" w:rsidP="00F758F9">
      <w:pPr>
        <w:pStyle w:val="Standard"/>
        <w:shd w:val="clear" w:color="auto" w:fill="FFFFFF" w:themeFill="background1"/>
        <w:rPr>
          <w:b/>
          <w:bCs/>
        </w:rPr>
      </w:pPr>
      <w:r>
        <w:rPr>
          <w:rFonts w:cs="Calibri"/>
          <w:b/>
          <w:bCs/>
          <w:sz w:val="24"/>
          <w:szCs w:val="24"/>
          <w:shd w:val="clear" w:color="auto" w:fill="FFFFFF" w:themeFill="background1"/>
        </w:rPr>
        <w:t xml:space="preserve">2. </w:t>
      </w:r>
      <w:r w:rsidR="00D50A91" w:rsidRPr="00124384">
        <w:rPr>
          <w:rFonts w:cs="Calibri"/>
          <w:b/>
          <w:bCs/>
          <w:sz w:val="24"/>
          <w:szCs w:val="24"/>
          <w:shd w:val="clear" w:color="auto" w:fill="FFFFFF" w:themeFill="background1"/>
        </w:rPr>
        <w:t xml:space="preserve">Je propose </w:t>
      </w:r>
      <w:r w:rsidR="004F0B1C" w:rsidRPr="00124384">
        <w:rPr>
          <w:rFonts w:cs="Calibri"/>
          <w:b/>
          <w:bCs/>
          <w:sz w:val="24"/>
          <w:szCs w:val="24"/>
          <w:shd w:val="clear" w:color="auto" w:fill="FFFFFF" w:themeFill="background1"/>
        </w:rPr>
        <w:t>une démonstration/un atelier découverte</w:t>
      </w:r>
      <w:r w:rsidR="00D50A91" w:rsidRPr="00124384">
        <w:rPr>
          <w:rFonts w:cs="Calibri"/>
          <w:b/>
          <w:bCs/>
          <w:sz w:val="24"/>
          <w:szCs w:val="24"/>
          <w:shd w:val="clear" w:color="auto" w:fill="FFFFFF" w:themeFill="background1"/>
        </w:rPr>
        <w:t> :</w:t>
      </w:r>
      <w:r w:rsidR="004F0B1C" w:rsidRPr="00124384">
        <w:rPr>
          <w:rFonts w:cs="Calibri"/>
          <w:b/>
          <w:bCs/>
          <w:sz w:val="24"/>
          <w:szCs w:val="24"/>
          <w:shd w:val="clear" w:color="auto" w:fill="FFFF00"/>
        </w:rPr>
        <w:t xml:space="preserve">                                                          </w:t>
      </w:r>
    </w:p>
    <w:tbl>
      <w:tblPr>
        <w:tblStyle w:val="Grilledutableau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5"/>
        <w:gridCol w:w="7203"/>
      </w:tblGrid>
      <w:tr w:rsidR="004F0B1C" w:rsidRPr="00D86A17" w14:paraId="44AC0C08" w14:textId="77777777" w:rsidTr="008B22E5">
        <w:tc>
          <w:tcPr>
            <w:tcW w:w="1011" w:type="pct"/>
            <w:vAlign w:val="bottom"/>
          </w:tcPr>
          <w:p w14:paraId="16DC4197" w14:textId="77777777" w:rsidR="004F0B1C" w:rsidRPr="00D86A17" w:rsidRDefault="004F0B1C" w:rsidP="008B22E5">
            <w:pPr>
              <w:rPr>
                <w:sz w:val="24"/>
                <w:szCs w:val="24"/>
              </w:rPr>
            </w:pPr>
          </w:p>
        </w:tc>
        <w:tc>
          <w:tcPr>
            <w:tcW w:w="3989" w:type="pct"/>
            <w:tcBorders>
              <w:bottom w:val="single" w:sz="4" w:space="0" w:color="auto"/>
            </w:tcBorders>
            <w:vAlign w:val="bottom"/>
          </w:tcPr>
          <w:p w14:paraId="1ACCFA53" w14:textId="77777777" w:rsidR="004F0B1C" w:rsidRPr="00D86A17" w:rsidRDefault="004F0B1C" w:rsidP="008B22E5">
            <w:pPr>
              <w:spacing w:before="240"/>
              <w:rPr>
                <w:sz w:val="24"/>
                <w:szCs w:val="24"/>
              </w:rPr>
            </w:pPr>
          </w:p>
        </w:tc>
      </w:tr>
      <w:tr w:rsidR="004F0B1C" w:rsidRPr="00D86A17" w14:paraId="5F437C5F" w14:textId="77777777" w:rsidTr="008B22E5">
        <w:tc>
          <w:tcPr>
            <w:tcW w:w="1011" w:type="pct"/>
            <w:vAlign w:val="bottom"/>
          </w:tcPr>
          <w:p w14:paraId="17566C7F" w14:textId="77777777" w:rsidR="004F0B1C" w:rsidRPr="00D86A17" w:rsidRDefault="004F0B1C" w:rsidP="008B22E5">
            <w:pPr>
              <w:rPr>
                <w:sz w:val="24"/>
                <w:szCs w:val="24"/>
              </w:rPr>
            </w:pPr>
          </w:p>
        </w:tc>
        <w:tc>
          <w:tcPr>
            <w:tcW w:w="3989" w:type="pct"/>
            <w:tcBorders>
              <w:bottom w:val="single" w:sz="4" w:space="0" w:color="auto"/>
            </w:tcBorders>
            <w:vAlign w:val="bottom"/>
          </w:tcPr>
          <w:p w14:paraId="698CF297" w14:textId="77777777" w:rsidR="004F0B1C" w:rsidRPr="00D86A17" w:rsidRDefault="004F0B1C" w:rsidP="008B22E5">
            <w:pPr>
              <w:spacing w:before="240"/>
              <w:rPr>
                <w:sz w:val="24"/>
                <w:szCs w:val="24"/>
              </w:rPr>
            </w:pPr>
          </w:p>
        </w:tc>
      </w:tr>
      <w:tr w:rsidR="004F0B1C" w:rsidRPr="00D86A17" w14:paraId="42124327" w14:textId="77777777" w:rsidTr="008B22E5">
        <w:tc>
          <w:tcPr>
            <w:tcW w:w="1011" w:type="pct"/>
            <w:vAlign w:val="bottom"/>
          </w:tcPr>
          <w:p w14:paraId="3B072978" w14:textId="77777777" w:rsidR="004F0B1C" w:rsidRPr="00D86A17" w:rsidRDefault="004F0B1C" w:rsidP="008B22E5">
            <w:pPr>
              <w:rPr>
                <w:sz w:val="24"/>
                <w:szCs w:val="24"/>
              </w:rPr>
            </w:pPr>
          </w:p>
        </w:tc>
        <w:tc>
          <w:tcPr>
            <w:tcW w:w="3989" w:type="pct"/>
            <w:tcBorders>
              <w:bottom w:val="single" w:sz="4" w:space="0" w:color="auto"/>
            </w:tcBorders>
            <w:vAlign w:val="bottom"/>
          </w:tcPr>
          <w:p w14:paraId="1CCEBC15" w14:textId="77777777" w:rsidR="004F0B1C" w:rsidRPr="00D86A17" w:rsidRDefault="004F0B1C" w:rsidP="008B22E5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1DAE0A06" w14:textId="3440D7A1" w:rsidR="004F0B1C" w:rsidRDefault="004F0B1C" w:rsidP="00E677FE">
      <w:pPr>
        <w:spacing w:after="0"/>
        <w:rPr>
          <w:sz w:val="16"/>
          <w:szCs w:val="16"/>
        </w:rPr>
      </w:pPr>
    </w:p>
    <w:p w14:paraId="42B84FA7" w14:textId="4212A5B5" w:rsidR="004D1588" w:rsidRDefault="004D1588" w:rsidP="00E677FE">
      <w:pPr>
        <w:spacing w:after="0"/>
        <w:rPr>
          <w:sz w:val="16"/>
          <w:szCs w:val="16"/>
        </w:rPr>
      </w:pPr>
    </w:p>
    <w:p w14:paraId="02DC01CE" w14:textId="12F510B3" w:rsidR="004F0B1C" w:rsidRPr="00B0063D" w:rsidRDefault="00A44B41" w:rsidP="004F0B1C">
      <w:pPr>
        <w:pStyle w:val="Standard"/>
        <w:rPr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3. </w:t>
      </w:r>
      <w:r w:rsidR="004F0B1C" w:rsidRPr="00B0063D">
        <w:rPr>
          <w:rFonts w:cs="Calibri"/>
          <w:b/>
          <w:sz w:val="24"/>
          <w:szCs w:val="24"/>
        </w:rPr>
        <w:t xml:space="preserve">Aurez-vous besoin de prêt de matériel du centre culturel ? </w:t>
      </w:r>
      <w:r w:rsidR="004F0B1C" w:rsidRPr="00B0063D">
        <w:rPr>
          <w:rFonts w:cs="Calibri"/>
          <w:sz w:val="24"/>
          <w:szCs w:val="24"/>
        </w:rPr>
        <w:t>(Précisez le nombre idéal</w:t>
      </w:r>
      <w:r w:rsidR="00CF0F3C">
        <w:rPr>
          <w:rFonts w:cs="Calibri"/>
          <w:sz w:val="24"/>
          <w:szCs w:val="24"/>
        </w:rPr>
        <w:t>,</w:t>
      </w:r>
      <w:r w:rsidR="00AC3A62">
        <w:rPr>
          <w:rFonts w:cs="Calibri"/>
          <w:sz w:val="24"/>
          <w:szCs w:val="24"/>
        </w:rPr>
        <w:t xml:space="preserve"> </w:t>
      </w:r>
      <w:r w:rsidR="00355D30">
        <w:rPr>
          <w:rFonts w:cs="Calibri"/>
          <w:sz w:val="24"/>
          <w:szCs w:val="24"/>
        </w:rPr>
        <w:t>réaliste par rapport au lieu d’exposition. N</w:t>
      </w:r>
      <w:r w:rsidR="000A779D">
        <w:rPr>
          <w:rFonts w:cs="Calibri"/>
          <w:sz w:val="24"/>
          <w:szCs w:val="24"/>
        </w:rPr>
        <w:t>ous ferons au mieux pour satisfaire la demande</w:t>
      </w:r>
      <w:r w:rsidR="004F0B1C" w:rsidRPr="00B0063D">
        <w:rPr>
          <w:rFonts w:cs="Calibri"/>
          <w:sz w:val="24"/>
          <w:szCs w:val="24"/>
        </w:rPr>
        <w:t xml:space="preserve">)   </w:t>
      </w:r>
    </w:p>
    <w:p w14:paraId="4D3DEE0A" w14:textId="4D0072A2" w:rsidR="004F0B1C" w:rsidRPr="00B0063D" w:rsidRDefault="004F0B1C" w:rsidP="004F0B1C">
      <w:pPr>
        <w:pStyle w:val="Standard"/>
        <w:rPr>
          <w:rFonts w:cs="Calibri"/>
          <w:sz w:val="24"/>
          <w:szCs w:val="24"/>
        </w:rPr>
      </w:pPr>
      <w:r w:rsidRPr="00B0063D">
        <w:rPr>
          <w:rFonts w:cs="Calibri"/>
          <w:sz w:val="24"/>
          <w:szCs w:val="24"/>
        </w:rPr>
        <w:t xml:space="preserve">○ Grilles d’expo (1m </w:t>
      </w:r>
      <w:r w:rsidR="009D4619" w:rsidRPr="00B0063D">
        <w:rPr>
          <w:rFonts w:cs="Calibri"/>
          <w:sz w:val="24"/>
          <w:szCs w:val="24"/>
        </w:rPr>
        <w:t xml:space="preserve">-1m20 </w:t>
      </w:r>
      <w:r w:rsidRPr="00B0063D">
        <w:rPr>
          <w:rFonts w:cs="Calibri"/>
          <w:sz w:val="24"/>
          <w:szCs w:val="24"/>
        </w:rPr>
        <w:t>de large/ 2m de haut</w:t>
      </w:r>
      <w:proofErr w:type="gramStart"/>
      <w:r w:rsidRPr="00B0063D">
        <w:rPr>
          <w:rFonts w:cs="Calibri"/>
          <w:sz w:val="24"/>
          <w:szCs w:val="24"/>
        </w:rPr>
        <w:t>):</w:t>
      </w:r>
      <w:proofErr w:type="gramEnd"/>
      <w:r w:rsidRPr="00B0063D">
        <w:rPr>
          <w:rFonts w:cs="Calibri"/>
          <w:sz w:val="24"/>
          <w:szCs w:val="24"/>
        </w:rPr>
        <w:t xml:space="preserve"> </w:t>
      </w:r>
    </w:p>
    <w:p w14:paraId="4590D2EA" w14:textId="68D436B9" w:rsidR="001F2FCA" w:rsidRDefault="004F0B1C" w:rsidP="004F0B1C">
      <w:pPr>
        <w:pStyle w:val="Standard"/>
        <w:rPr>
          <w:rFonts w:cs="Calibri"/>
          <w:sz w:val="24"/>
          <w:szCs w:val="24"/>
        </w:rPr>
      </w:pPr>
      <w:r w:rsidRPr="00B0063D">
        <w:rPr>
          <w:rFonts w:cs="Calibri"/>
          <w:sz w:val="24"/>
          <w:szCs w:val="24"/>
        </w:rPr>
        <w:t>○ Spots :</w:t>
      </w:r>
    </w:p>
    <w:p w14:paraId="010D7A2D" w14:textId="1BCA97DF" w:rsidR="00124384" w:rsidRPr="007324AF" w:rsidRDefault="00B00C51" w:rsidP="004F0B1C">
      <w:pPr>
        <w:pStyle w:val="Standard"/>
        <w:rPr>
          <w:rFonts w:cs="Calibri"/>
          <w:sz w:val="24"/>
          <w:szCs w:val="24"/>
          <w:highlight w:val="yellow"/>
          <w:u w:val="single"/>
        </w:rPr>
      </w:pPr>
      <w:r w:rsidRPr="00EF0BBF">
        <w:rPr>
          <w:rFonts w:cs="Calibri"/>
          <w:b/>
          <w:bCs/>
          <w:sz w:val="24"/>
          <w:szCs w:val="24"/>
          <w:highlight w:val="yellow"/>
          <w:u w:val="single"/>
        </w:rPr>
        <w:t>4</w:t>
      </w:r>
      <w:r>
        <w:rPr>
          <w:rFonts w:cs="Calibri"/>
          <w:sz w:val="24"/>
          <w:szCs w:val="24"/>
          <w:highlight w:val="yellow"/>
          <w:u w:val="single"/>
        </w:rPr>
        <w:t xml:space="preserve">. </w:t>
      </w:r>
      <w:r w:rsidR="00F00498" w:rsidRPr="007324AF">
        <w:rPr>
          <w:rFonts w:cs="Calibri"/>
          <w:sz w:val="24"/>
          <w:szCs w:val="24"/>
          <w:highlight w:val="yellow"/>
          <w:u w:val="single"/>
        </w:rPr>
        <w:t>Je joints 3 photos d’œuvres représentatives de mon travail, de bonne qualité</w:t>
      </w:r>
      <w:r w:rsidR="0014563D">
        <w:rPr>
          <w:rFonts w:cs="Calibri"/>
          <w:sz w:val="24"/>
          <w:szCs w:val="24"/>
          <w:highlight w:val="yellow"/>
          <w:u w:val="single"/>
        </w:rPr>
        <w:t xml:space="preserve"> (300dpi)</w:t>
      </w:r>
      <w:r w:rsidR="00F00498" w:rsidRPr="007324AF">
        <w:rPr>
          <w:rFonts w:cs="Calibri"/>
          <w:sz w:val="24"/>
          <w:szCs w:val="24"/>
          <w:highlight w:val="yellow"/>
          <w:u w:val="single"/>
        </w:rPr>
        <w:t>, au format JPG</w:t>
      </w:r>
      <w:r w:rsidR="0014563D">
        <w:rPr>
          <w:rFonts w:cs="Calibri"/>
          <w:sz w:val="24"/>
          <w:szCs w:val="24"/>
          <w:highlight w:val="yellow"/>
          <w:u w:val="single"/>
        </w:rPr>
        <w:t xml:space="preserve"> </w:t>
      </w:r>
    </w:p>
    <w:p w14:paraId="2837B999" w14:textId="3BEEFECF" w:rsidR="00124384" w:rsidRDefault="00931F2D" w:rsidP="004F0B1C">
      <w:pPr>
        <w:pStyle w:val="Standard"/>
        <w:rPr>
          <w:rFonts w:cs="Calibri"/>
          <w:b/>
          <w:bCs/>
          <w:sz w:val="24"/>
          <w:szCs w:val="24"/>
          <w:u w:val="single"/>
        </w:rPr>
      </w:pPr>
      <w:r w:rsidRPr="007324AF">
        <w:rPr>
          <w:rFonts w:cs="Calibri"/>
          <w:b/>
          <w:bCs/>
          <w:sz w:val="24"/>
          <w:szCs w:val="24"/>
          <w:highlight w:val="yellow"/>
          <w:u w:val="single"/>
        </w:rPr>
        <w:t>Libellées : NOM, Prénom, titre</w:t>
      </w:r>
    </w:p>
    <w:p w14:paraId="6FB8CAA3" w14:textId="77777777" w:rsidR="005C2E1A" w:rsidRDefault="00165ACA" w:rsidP="004F0B1C">
      <w:pPr>
        <w:pStyle w:val="Standard"/>
        <w:rPr>
          <w:rFonts w:cs="Calibri"/>
          <w:sz w:val="24"/>
          <w:szCs w:val="24"/>
        </w:rPr>
      </w:pPr>
      <w:r w:rsidRPr="00165ACA">
        <w:rPr>
          <w:rFonts w:cs="Calibri"/>
          <w:sz w:val="24"/>
          <w:szCs w:val="24"/>
        </w:rPr>
        <w:t>5. En tant qu’hôte</w:t>
      </w:r>
      <w:r>
        <w:rPr>
          <w:rFonts w:cs="Calibri"/>
          <w:sz w:val="24"/>
          <w:szCs w:val="24"/>
        </w:rPr>
        <w:t>, je propose (</w:t>
      </w:r>
      <w:r w:rsidR="00FB139F">
        <w:rPr>
          <w:rFonts w:cs="Calibri"/>
          <w:sz w:val="24"/>
          <w:szCs w:val="24"/>
        </w:rPr>
        <w:t>décrire votre espace disponible</w:t>
      </w:r>
      <w:r w:rsidR="00F36478">
        <w:rPr>
          <w:rFonts w:cs="Calibri"/>
          <w:sz w:val="24"/>
          <w:szCs w:val="24"/>
        </w:rPr>
        <w:t>*) :</w:t>
      </w:r>
      <w:r w:rsidR="00D55C78">
        <w:rPr>
          <w:rFonts w:cs="Calibri"/>
          <w:sz w:val="24"/>
          <w:szCs w:val="24"/>
        </w:rPr>
        <w:t xml:space="preserve"> </w:t>
      </w:r>
    </w:p>
    <w:tbl>
      <w:tblPr>
        <w:tblStyle w:val="Grilledutableau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5"/>
        <w:gridCol w:w="7203"/>
      </w:tblGrid>
      <w:tr w:rsidR="005C2E1A" w:rsidRPr="00D86A17" w14:paraId="4968F0A9" w14:textId="77777777" w:rsidTr="00154C29">
        <w:tc>
          <w:tcPr>
            <w:tcW w:w="1011" w:type="pct"/>
            <w:vAlign w:val="bottom"/>
          </w:tcPr>
          <w:p w14:paraId="1F42CB60" w14:textId="77777777" w:rsidR="005C2E1A" w:rsidRPr="00D86A17" w:rsidRDefault="005C2E1A" w:rsidP="00154C29">
            <w:pPr>
              <w:rPr>
                <w:sz w:val="24"/>
                <w:szCs w:val="24"/>
              </w:rPr>
            </w:pPr>
          </w:p>
        </w:tc>
        <w:tc>
          <w:tcPr>
            <w:tcW w:w="3989" w:type="pct"/>
            <w:tcBorders>
              <w:bottom w:val="single" w:sz="4" w:space="0" w:color="auto"/>
            </w:tcBorders>
            <w:vAlign w:val="bottom"/>
          </w:tcPr>
          <w:p w14:paraId="6080D49A" w14:textId="77777777" w:rsidR="005C2E1A" w:rsidRPr="00D86A17" w:rsidRDefault="005C2E1A" w:rsidP="00154C29">
            <w:pPr>
              <w:spacing w:before="240"/>
              <w:rPr>
                <w:sz w:val="24"/>
                <w:szCs w:val="24"/>
              </w:rPr>
            </w:pPr>
          </w:p>
        </w:tc>
      </w:tr>
      <w:tr w:rsidR="005C2E1A" w:rsidRPr="00D86A17" w14:paraId="4551497C" w14:textId="77777777" w:rsidTr="00154C29">
        <w:tc>
          <w:tcPr>
            <w:tcW w:w="1011" w:type="pct"/>
            <w:vAlign w:val="bottom"/>
          </w:tcPr>
          <w:p w14:paraId="59E55FA1" w14:textId="77777777" w:rsidR="005C2E1A" w:rsidRPr="00D86A17" w:rsidRDefault="005C2E1A" w:rsidP="00154C29">
            <w:pPr>
              <w:rPr>
                <w:sz w:val="24"/>
                <w:szCs w:val="24"/>
              </w:rPr>
            </w:pPr>
          </w:p>
        </w:tc>
        <w:tc>
          <w:tcPr>
            <w:tcW w:w="3989" w:type="pct"/>
            <w:tcBorders>
              <w:bottom w:val="single" w:sz="4" w:space="0" w:color="auto"/>
            </w:tcBorders>
            <w:vAlign w:val="bottom"/>
          </w:tcPr>
          <w:p w14:paraId="4F929454" w14:textId="77777777" w:rsidR="005C2E1A" w:rsidRPr="00D86A17" w:rsidRDefault="005C2E1A" w:rsidP="00154C29">
            <w:pPr>
              <w:spacing w:before="240"/>
              <w:rPr>
                <w:sz w:val="24"/>
                <w:szCs w:val="24"/>
              </w:rPr>
            </w:pPr>
          </w:p>
        </w:tc>
      </w:tr>
      <w:tr w:rsidR="005C2E1A" w:rsidRPr="00D86A17" w14:paraId="2EBBB28F" w14:textId="77777777" w:rsidTr="00154C29">
        <w:tc>
          <w:tcPr>
            <w:tcW w:w="1011" w:type="pct"/>
            <w:vAlign w:val="bottom"/>
          </w:tcPr>
          <w:p w14:paraId="5A7CF442" w14:textId="77777777" w:rsidR="005C2E1A" w:rsidRPr="00D86A17" w:rsidRDefault="005C2E1A" w:rsidP="00154C29">
            <w:pPr>
              <w:rPr>
                <w:sz w:val="24"/>
                <w:szCs w:val="24"/>
              </w:rPr>
            </w:pPr>
          </w:p>
        </w:tc>
        <w:tc>
          <w:tcPr>
            <w:tcW w:w="3989" w:type="pct"/>
            <w:tcBorders>
              <w:bottom w:val="single" w:sz="4" w:space="0" w:color="auto"/>
            </w:tcBorders>
            <w:vAlign w:val="bottom"/>
          </w:tcPr>
          <w:p w14:paraId="06B37C7E" w14:textId="77777777" w:rsidR="005C2E1A" w:rsidRPr="00D86A17" w:rsidRDefault="005C2E1A" w:rsidP="00154C29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5C293F4F" w14:textId="000E8F3B" w:rsidR="00165ACA" w:rsidRPr="00165ACA" w:rsidRDefault="005C2E1A" w:rsidP="004F0B1C">
      <w:pPr>
        <w:pStyle w:val="Standard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*</w:t>
      </w:r>
      <w:r w:rsidR="0014563D">
        <w:rPr>
          <w:rFonts w:cs="Calibri"/>
          <w:sz w:val="24"/>
          <w:szCs w:val="24"/>
        </w:rPr>
        <w:t>Si vous recevez d’autres artistes, v</w:t>
      </w:r>
      <w:r w:rsidR="00D55C78">
        <w:rPr>
          <w:rFonts w:cs="Calibri"/>
          <w:sz w:val="24"/>
          <w:szCs w:val="24"/>
        </w:rPr>
        <w:t xml:space="preserve">ous acceptez que le régisseur </w:t>
      </w:r>
      <w:r w:rsidR="00F02345">
        <w:rPr>
          <w:rFonts w:cs="Calibri"/>
          <w:sz w:val="24"/>
          <w:szCs w:val="24"/>
        </w:rPr>
        <w:t xml:space="preserve">vous rende visite </w:t>
      </w:r>
      <w:r w:rsidR="00F36478">
        <w:rPr>
          <w:rFonts w:cs="Calibri"/>
          <w:sz w:val="24"/>
          <w:szCs w:val="24"/>
        </w:rPr>
        <w:t xml:space="preserve">pour </w:t>
      </w:r>
      <w:r w:rsidR="00443F81">
        <w:rPr>
          <w:rFonts w:cs="Calibri"/>
          <w:sz w:val="24"/>
          <w:szCs w:val="24"/>
        </w:rPr>
        <w:t>visualiser l’espace</w:t>
      </w:r>
      <w:r w:rsidR="00BE1CF8">
        <w:rPr>
          <w:rFonts w:cs="Calibri"/>
          <w:sz w:val="24"/>
          <w:szCs w:val="24"/>
        </w:rPr>
        <w:t xml:space="preserve"> </w:t>
      </w:r>
      <w:r w:rsidR="00EF0BBF">
        <w:rPr>
          <w:rFonts w:cs="Calibri"/>
          <w:sz w:val="24"/>
          <w:szCs w:val="24"/>
        </w:rPr>
        <w:t xml:space="preserve">disponible </w:t>
      </w:r>
      <w:r w:rsidR="00BE1CF8">
        <w:rPr>
          <w:rFonts w:cs="Calibri"/>
          <w:sz w:val="24"/>
          <w:szCs w:val="24"/>
        </w:rPr>
        <w:t>afin d’installer au mieux l</w:t>
      </w:r>
      <w:r w:rsidR="0014563D">
        <w:rPr>
          <w:rFonts w:cs="Calibri"/>
          <w:sz w:val="24"/>
          <w:szCs w:val="24"/>
        </w:rPr>
        <w:t>’ensemble des</w:t>
      </w:r>
      <w:r w:rsidR="00BE1CF8">
        <w:rPr>
          <w:rFonts w:cs="Calibri"/>
          <w:sz w:val="24"/>
          <w:szCs w:val="24"/>
        </w:rPr>
        <w:t xml:space="preserve"> artistes.</w:t>
      </w:r>
    </w:p>
    <w:p w14:paraId="51F13A86" w14:textId="3441F2AC" w:rsidR="00B0063D" w:rsidRPr="00B0063D" w:rsidRDefault="0014563D" w:rsidP="00B0063D">
      <w:pPr>
        <w:pStyle w:val="Sansinterligne"/>
        <w:rPr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6. </w:t>
      </w:r>
      <w:r w:rsidR="00B0063D" w:rsidRPr="000C6013">
        <w:rPr>
          <w:b/>
          <w:bCs/>
          <w:color w:val="FF0000"/>
          <w:sz w:val="24"/>
          <w:szCs w:val="24"/>
        </w:rPr>
        <w:t>U</w:t>
      </w:r>
      <w:r w:rsidR="00B0063D" w:rsidRPr="00B0063D">
        <w:rPr>
          <w:b/>
          <w:color w:val="FF0000"/>
          <w:sz w:val="24"/>
          <w:szCs w:val="24"/>
        </w:rPr>
        <w:t xml:space="preserve">ne participation aux frais de 15€ </w:t>
      </w:r>
      <w:r w:rsidR="00B0063D" w:rsidRPr="00B0063D">
        <w:rPr>
          <w:b/>
          <w:sz w:val="24"/>
          <w:szCs w:val="24"/>
        </w:rPr>
        <w:t>est demandée à chaque artiste</w:t>
      </w:r>
      <w:r>
        <w:rPr>
          <w:b/>
          <w:sz w:val="24"/>
          <w:szCs w:val="24"/>
        </w:rPr>
        <w:t xml:space="preserve">. L’inscription ne sera valide qu’après réception de votre paiement. La participation est </w:t>
      </w:r>
      <w:r w:rsidR="00B0063D" w:rsidRPr="00B0063D">
        <w:rPr>
          <w:b/>
          <w:sz w:val="24"/>
          <w:szCs w:val="24"/>
        </w:rPr>
        <w:t>gratuit</w:t>
      </w:r>
      <w:r>
        <w:rPr>
          <w:b/>
          <w:sz w:val="24"/>
          <w:szCs w:val="24"/>
        </w:rPr>
        <w:t>e</w:t>
      </w:r>
      <w:r w:rsidR="00B0063D" w:rsidRPr="00B0063D">
        <w:rPr>
          <w:b/>
          <w:sz w:val="24"/>
          <w:szCs w:val="24"/>
        </w:rPr>
        <w:t xml:space="preserve"> pour </w:t>
      </w:r>
      <w:r w:rsidR="007D055F">
        <w:rPr>
          <w:b/>
          <w:sz w:val="24"/>
          <w:szCs w:val="24"/>
        </w:rPr>
        <w:t xml:space="preserve">les </w:t>
      </w:r>
      <w:r w:rsidR="00B0063D" w:rsidRPr="00B0063D">
        <w:rPr>
          <w:b/>
          <w:sz w:val="24"/>
          <w:szCs w:val="24"/>
        </w:rPr>
        <w:t>hôte</w:t>
      </w:r>
      <w:r w:rsidR="007D055F">
        <w:rPr>
          <w:b/>
          <w:sz w:val="24"/>
          <w:szCs w:val="24"/>
        </w:rPr>
        <w:t>s</w:t>
      </w:r>
      <w:r w:rsidR="00737877">
        <w:rPr>
          <w:b/>
          <w:sz w:val="24"/>
          <w:szCs w:val="24"/>
        </w:rPr>
        <w:t xml:space="preserve"> (artiste ou non, accueillant au moins un autre artiste chez lui)</w:t>
      </w:r>
      <w:r w:rsidR="00AA3904">
        <w:rPr>
          <w:b/>
          <w:sz w:val="24"/>
          <w:szCs w:val="24"/>
        </w:rPr>
        <w:t xml:space="preserve">, </w:t>
      </w:r>
      <w:r w:rsidR="005E1917">
        <w:rPr>
          <w:b/>
          <w:sz w:val="24"/>
          <w:szCs w:val="24"/>
        </w:rPr>
        <w:t xml:space="preserve">et </w:t>
      </w:r>
      <w:r w:rsidR="00AA3904">
        <w:rPr>
          <w:b/>
          <w:sz w:val="24"/>
          <w:szCs w:val="24"/>
        </w:rPr>
        <w:t>les jeunes de moins de 25 ans</w:t>
      </w:r>
      <w:r w:rsidR="00B0063D" w:rsidRPr="00B0063D">
        <w:rPr>
          <w:b/>
          <w:sz w:val="24"/>
          <w:szCs w:val="24"/>
        </w:rPr>
        <w:t>)</w:t>
      </w:r>
    </w:p>
    <w:p w14:paraId="2E5EFF2C" w14:textId="77777777" w:rsidR="00B0063D" w:rsidRPr="00B0063D" w:rsidRDefault="00B0063D" w:rsidP="00B0063D">
      <w:pPr>
        <w:pStyle w:val="Sansinterligne"/>
        <w:rPr>
          <w:sz w:val="24"/>
          <w:szCs w:val="24"/>
        </w:rPr>
      </w:pPr>
    </w:p>
    <w:p w14:paraId="177B0249" w14:textId="75FF2B6E" w:rsidR="00FC78AD" w:rsidRDefault="00B0063D" w:rsidP="008B196B">
      <w:pPr>
        <w:pStyle w:val="Sansinterligne"/>
        <w:rPr>
          <w:sz w:val="24"/>
          <w:szCs w:val="24"/>
        </w:rPr>
      </w:pPr>
      <w:r w:rsidRPr="00B0063D">
        <w:rPr>
          <w:sz w:val="24"/>
          <w:szCs w:val="24"/>
        </w:rPr>
        <w:t xml:space="preserve">Le </w:t>
      </w:r>
      <w:r w:rsidR="00355638">
        <w:rPr>
          <w:sz w:val="24"/>
          <w:szCs w:val="24"/>
        </w:rPr>
        <w:t xml:space="preserve">bulletin de </w:t>
      </w:r>
      <w:r w:rsidRPr="00B0063D">
        <w:rPr>
          <w:sz w:val="24"/>
          <w:szCs w:val="24"/>
        </w:rPr>
        <w:t xml:space="preserve">versement </w:t>
      </w:r>
      <w:r w:rsidR="00610253">
        <w:rPr>
          <w:sz w:val="24"/>
          <w:szCs w:val="24"/>
        </w:rPr>
        <w:t>vous sera envoyé lors de la réception de votre inscripti</w:t>
      </w:r>
      <w:r w:rsidR="00613BF3">
        <w:rPr>
          <w:sz w:val="24"/>
          <w:szCs w:val="24"/>
        </w:rPr>
        <w:t>on (via UTICK)</w:t>
      </w:r>
    </w:p>
    <w:p w14:paraId="6E6658C0" w14:textId="77777777" w:rsidR="008B196B" w:rsidRPr="00B0063D" w:rsidRDefault="008B196B" w:rsidP="008B196B">
      <w:pPr>
        <w:pStyle w:val="Sansinterligne"/>
        <w:rPr>
          <w:sz w:val="24"/>
          <w:szCs w:val="24"/>
        </w:rPr>
      </w:pPr>
    </w:p>
    <w:p w14:paraId="4890BE54" w14:textId="39737603" w:rsidR="00B8270A" w:rsidRPr="0003361B" w:rsidRDefault="0014563D" w:rsidP="004F0B1C">
      <w:pPr>
        <w:pStyle w:val="Standard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7. </w:t>
      </w:r>
      <w:r w:rsidR="00576EA5" w:rsidRPr="0003361B">
        <w:rPr>
          <w:rFonts w:cs="Calibri"/>
          <w:b/>
          <w:bCs/>
          <w:sz w:val="24"/>
          <w:szCs w:val="24"/>
        </w:rPr>
        <w:t xml:space="preserve">Veuillez </w:t>
      </w:r>
      <w:r w:rsidR="00373B1B">
        <w:rPr>
          <w:rFonts w:cs="Calibri"/>
          <w:b/>
          <w:bCs/>
          <w:sz w:val="24"/>
          <w:szCs w:val="24"/>
        </w:rPr>
        <w:t xml:space="preserve">lire </w:t>
      </w:r>
      <w:r w:rsidR="003A0BFF" w:rsidRPr="0003361B">
        <w:rPr>
          <w:rFonts w:cs="Calibri"/>
          <w:b/>
          <w:bCs/>
          <w:sz w:val="24"/>
          <w:szCs w:val="24"/>
        </w:rPr>
        <w:t xml:space="preserve">attentivement le règlement </w:t>
      </w:r>
      <w:r w:rsidR="00373B1B">
        <w:rPr>
          <w:rFonts w:cs="Calibri"/>
          <w:b/>
          <w:bCs/>
          <w:sz w:val="24"/>
          <w:szCs w:val="24"/>
        </w:rPr>
        <w:t xml:space="preserve">ci-dessous </w:t>
      </w:r>
      <w:r w:rsidR="003A0BFF" w:rsidRPr="0003361B">
        <w:rPr>
          <w:rFonts w:cs="Calibri"/>
          <w:b/>
          <w:bCs/>
          <w:sz w:val="24"/>
          <w:szCs w:val="24"/>
        </w:rPr>
        <w:t xml:space="preserve">et </w:t>
      </w:r>
      <w:r w:rsidR="00576EA5" w:rsidRPr="0003361B">
        <w:rPr>
          <w:rFonts w:cs="Calibri"/>
          <w:b/>
          <w:bCs/>
          <w:sz w:val="24"/>
          <w:szCs w:val="24"/>
        </w:rPr>
        <w:t xml:space="preserve">signer </w:t>
      </w:r>
      <w:r w:rsidR="00373B1B">
        <w:rPr>
          <w:rFonts w:cs="Calibri"/>
          <w:b/>
          <w:bCs/>
          <w:sz w:val="24"/>
          <w:szCs w:val="24"/>
        </w:rPr>
        <w:t>ce document</w:t>
      </w:r>
      <w:r w:rsidR="003A0BFF" w:rsidRPr="0003361B">
        <w:rPr>
          <w:rFonts w:cs="Calibri"/>
          <w:b/>
          <w:bCs/>
          <w:sz w:val="24"/>
          <w:szCs w:val="24"/>
        </w:rPr>
        <w:t> :</w:t>
      </w:r>
    </w:p>
    <w:p w14:paraId="7A801396" w14:textId="56EDD947" w:rsidR="003A0BFF" w:rsidRPr="0003361B" w:rsidRDefault="00D17D4B" w:rsidP="004F0B1C">
      <w:pPr>
        <w:pStyle w:val="Standard"/>
        <w:rPr>
          <w:rFonts w:cs="Calibri"/>
          <w:b/>
          <w:bCs/>
          <w:sz w:val="24"/>
          <w:szCs w:val="24"/>
        </w:rPr>
      </w:pPr>
      <w:r w:rsidRPr="0003361B">
        <w:rPr>
          <w:rFonts w:cs="Calibri"/>
          <w:b/>
          <w:bCs/>
          <w:sz w:val="24"/>
          <w:szCs w:val="24"/>
        </w:rPr>
        <w:t xml:space="preserve">Je déclare avoir </w:t>
      </w:r>
      <w:r w:rsidR="00B246BF" w:rsidRPr="0003361B">
        <w:rPr>
          <w:rFonts w:cs="Calibri"/>
          <w:b/>
          <w:bCs/>
          <w:sz w:val="24"/>
          <w:szCs w:val="24"/>
        </w:rPr>
        <w:t>lu le</w:t>
      </w:r>
      <w:r w:rsidRPr="0003361B">
        <w:rPr>
          <w:rFonts w:cs="Calibri"/>
          <w:b/>
          <w:bCs/>
          <w:sz w:val="24"/>
          <w:szCs w:val="24"/>
        </w:rPr>
        <w:t xml:space="preserve"> règlement</w:t>
      </w:r>
      <w:r w:rsidR="00F44F4C" w:rsidRPr="0003361B">
        <w:rPr>
          <w:rFonts w:cs="Calibri"/>
          <w:b/>
          <w:bCs/>
          <w:sz w:val="24"/>
          <w:szCs w:val="24"/>
        </w:rPr>
        <w:t xml:space="preserve"> : </w:t>
      </w:r>
      <w:r w:rsidR="00B246BF" w:rsidRPr="0003361B">
        <w:rPr>
          <w:rFonts w:cs="Calibri"/>
          <w:b/>
          <w:bCs/>
          <w:sz w:val="24"/>
          <w:szCs w:val="24"/>
        </w:rPr>
        <w:t xml:space="preserve"> </w:t>
      </w:r>
      <w:r w:rsidR="00F44F4C" w:rsidRPr="0003361B">
        <w:rPr>
          <w:rFonts w:cs="Calibri"/>
          <w:b/>
          <w:bCs/>
          <w:sz w:val="24"/>
          <w:szCs w:val="24"/>
        </w:rPr>
        <w:t>je l’</w:t>
      </w:r>
      <w:r w:rsidR="00B246BF" w:rsidRPr="0003361B">
        <w:rPr>
          <w:rFonts w:cs="Calibri"/>
          <w:b/>
          <w:bCs/>
          <w:sz w:val="24"/>
          <w:szCs w:val="24"/>
        </w:rPr>
        <w:t>approuve</w:t>
      </w:r>
      <w:r w:rsidRPr="0003361B">
        <w:rPr>
          <w:rFonts w:cs="Calibri"/>
          <w:b/>
          <w:bCs/>
          <w:sz w:val="24"/>
          <w:szCs w:val="24"/>
        </w:rPr>
        <w:t xml:space="preserve"> et m’engage à le </w:t>
      </w:r>
      <w:r w:rsidR="00F844AC" w:rsidRPr="0003361B">
        <w:rPr>
          <w:rFonts w:cs="Calibri"/>
          <w:b/>
          <w:bCs/>
          <w:sz w:val="24"/>
          <w:szCs w:val="24"/>
        </w:rPr>
        <w:t>respecter</w:t>
      </w:r>
      <w:r w:rsidRPr="0003361B">
        <w:rPr>
          <w:rFonts w:cs="Calibri"/>
          <w:b/>
          <w:bCs/>
          <w:sz w:val="24"/>
          <w:szCs w:val="24"/>
        </w:rPr>
        <w:t xml:space="preserve"> intégralement</w:t>
      </w:r>
      <w:r w:rsidR="00F844AC" w:rsidRPr="0003361B">
        <w:rPr>
          <w:rFonts w:cs="Calibri"/>
          <w:b/>
          <w:bCs/>
          <w:sz w:val="24"/>
          <w:szCs w:val="24"/>
        </w:rPr>
        <w:t>.</w:t>
      </w:r>
    </w:p>
    <w:p w14:paraId="783B1F3A" w14:textId="08FDF139" w:rsidR="00F844AC" w:rsidRDefault="00F844AC" w:rsidP="004F0B1C">
      <w:pPr>
        <w:pStyle w:val="Standard"/>
        <w:rPr>
          <w:rFonts w:cs="Calibri"/>
          <w:sz w:val="24"/>
          <w:szCs w:val="24"/>
        </w:rPr>
      </w:pPr>
      <w:r w:rsidRPr="0003361B">
        <w:rPr>
          <w:rFonts w:cs="Calibri"/>
          <w:b/>
          <w:bCs/>
          <w:sz w:val="24"/>
          <w:szCs w:val="24"/>
        </w:rPr>
        <w:t xml:space="preserve">Fait à         </w:t>
      </w:r>
      <w:r w:rsidR="00C5378F">
        <w:rPr>
          <w:rFonts w:cs="Calibri"/>
          <w:b/>
          <w:bCs/>
          <w:sz w:val="24"/>
          <w:szCs w:val="24"/>
        </w:rPr>
        <w:t xml:space="preserve">                                      </w:t>
      </w:r>
      <w:r w:rsidRPr="0003361B">
        <w:rPr>
          <w:rFonts w:cs="Calibri"/>
          <w:b/>
          <w:bCs/>
          <w:sz w:val="24"/>
          <w:szCs w:val="24"/>
        </w:rPr>
        <w:t xml:space="preserve">le                 </w:t>
      </w:r>
      <w:r w:rsidR="00373B1B">
        <w:rPr>
          <w:rFonts w:cs="Calibri"/>
          <w:b/>
          <w:bCs/>
          <w:sz w:val="24"/>
          <w:szCs w:val="24"/>
        </w:rPr>
        <w:t xml:space="preserve">                                                                 Signature :</w:t>
      </w:r>
      <w:r w:rsidRPr="0003361B">
        <w:rPr>
          <w:rFonts w:cs="Calibri"/>
          <w:b/>
          <w:bCs/>
          <w:sz w:val="24"/>
          <w:szCs w:val="24"/>
        </w:rPr>
        <w:t xml:space="preserve">                                                                      </w:t>
      </w:r>
    </w:p>
    <w:p w14:paraId="61DA6BA3" w14:textId="77777777" w:rsidR="00ED51C2" w:rsidRDefault="00ED51C2" w:rsidP="004F0B1C">
      <w:pPr>
        <w:pStyle w:val="Standard"/>
        <w:rPr>
          <w:rFonts w:cs="Calibri"/>
          <w:sz w:val="24"/>
          <w:szCs w:val="24"/>
        </w:rPr>
      </w:pPr>
    </w:p>
    <w:p w14:paraId="46CE8EB4" w14:textId="77777777" w:rsidR="00C528A2" w:rsidRDefault="00C528A2" w:rsidP="00711EF3">
      <w:pPr>
        <w:pStyle w:val="Sansinterligne"/>
        <w:rPr>
          <w:b/>
          <w:color w:val="00A096"/>
          <w:sz w:val="44"/>
          <w:szCs w:val="44"/>
        </w:rPr>
      </w:pPr>
    </w:p>
    <w:p w14:paraId="08A39465" w14:textId="0D9FCED6" w:rsidR="001E7EB0" w:rsidRPr="000C6013" w:rsidRDefault="001E7EB0" w:rsidP="00711EF3">
      <w:pPr>
        <w:pStyle w:val="Sansinterligne"/>
        <w:rPr>
          <w:b/>
          <w:color w:val="00A096"/>
          <w:sz w:val="44"/>
          <w:szCs w:val="44"/>
        </w:rPr>
      </w:pPr>
      <w:r w:rsidRPr="000C6013">
        <w:rPr>
          <w:b/>
          <w:color w:val="00A096"/>
          <w:sz w:val="44"/>
          <w:szCs w:val="44"/>
        </w:rPr>
        <w:t>Règlement du parcours</w:t>
      </w:r>
      <w:r w:rsidR="001A313B" w:rsidRPr="000C6013">
        <w:rPr>
          <w:b/>
          <w:color w:val="00A096"/>
          <w:sz w:val="44"/>
          <w:szCs w:val="44"/>
        </w:rPr>
        <w:t xml:space="preserve"> d’artistes</w:t>
      </w:r>
      <w:r w:rsidR="005B10CE">
        <w:rPr>
          <w:b/>
          <w:color w:val="00A096"/>
          <w:sz w:val="44"/>
          <w:szCs w:val="44"/>
        </w:rPr>
        <w:t xml:space="preserve"> 2027</w:t>
      </w:r>
    </w:p>
    <w:p w14:paraId="06809108" w14:textId="77777777" w:rsidR="001E7EB0" w:rsidRDefault="001E7EB0" w:rsidP="00A322DB">
      <w:pPr>
        <w:pStyle w:val="Sansinterligne"/>
        <w:rPr>
          <w:b/>
          <w:color w:val="0282D0"/>
          <w:sz w:val="44"/>
          <w:szCs w:val="44"/>
        </w:rPr>
      </w:pPr>
    </w:p>
    <w:p w14:paraId="5255E770" w14:textId="5804390B" w:rsidR="00B43DE9" w:rsidRDefault="001E7EB0" w:rsidP="001E7EB0">
      <w:pPr>
        <w:pStyle w:val="Sansinterligne"/>
        <w:rPr>
          <w:bCs/>
          <w:sz w:val="24"/>
          <w:szCs w:val="24"/>
        </w:rPr>
      </w:pPr>
      <w:r w:rsidRPr="00EE58B6">
        <w:rPr>
          <w:b/>
          <w:sz w:val="24"/>
          <w:szCs w:val="24"/>
        </w:rPr>
        <w:t>Art.1</w:t>
      </w:r>
      <w:r w:rsidRPr="0059403B">
        <w:rPr>
          <w:bCs/>
          <w:sz w:val="24"/>
          <w:szCs w:val="24"/>
        </w:rPr>
        <w:t xml:space="preserve"> </w:t>
      </w:r>
      <w:r w:rsidR="008571D1" w:rsidRPr="0059403B">
        <w:rPr>
          <w:bCs/>
          <w:sz w:val="24"/>
          <w:szCs w:val="24"/>
        </w:rPr>
        <w:t xml:space="preserve">Le parcours d’artistes </w:t>
      </w:r>
      <w:r w:rsidR="002232A5">
        <w:rPr>
          <w:bCs/>
          <w:sz w:val="24"/>
          <w:szCs w:val="24"/>
        </w:rPr>
        <w:t xml:space="preserve">est organisé par l’Espace Samare, centre culturel de Braives-Burdinne. Il </w:t>
      </w:r>
      <w:r w:rsidR="00DD58BF">
        <w:rPr>
          <w:bCs/>
          <w:sz w:val="24"/>
          <w:szCs w:val="24"/>
        </w:rPr>
        <w:t>se déroule les 24-25 avril 202</w:t>
      </w:r>
      <w:r w:rsidR="005B10CE">
        <w:rPr>
          <w:bCs/>
          <w:sz w:val="24"/>
          <w:szCs w:val="24"/>
        </w:rPr>
        <w:t>7</w:t>
      </w:r>
      <w:r w:rsidR="00DD58BF">
        <w:rPr>
          <w:bCs/>
          <w:sz w:val="24"/>
          <w:szCs w:val="24"/>
        </w:rPr>
        <w:t xml:space="preserve"> sur les entités de Braives et Burdinne. I</w:t>
      </w:r>
      <w:r w:rsidR="00A322DB">
        <w:rPr>
          <w:bCs/>
          <w:sz w:val="24"/>
          <w:szCs w:val="24"/>
        </w:rPr>
        <w:t xml:space="preserve">l </w:t>
      </w:r>
      <w:r w:rsidR="008571D1" w:rsidRPr="0059403B">
        <w:rPr>
          <w:bCs/>
          <w:sz w:val="24"/>
          <w:szCs w:val="24"/>
        </w:rPr>
        <w:t>est ouvert à tous</w:t>
      </w:r>
      <w:r w:rsidR="002A1CAE" w:rsidRPr="0059403B">
        <w:rPr>
          <w:bCs/>
          <w:sz w:val="24"/>
          <w:szCs w:val="24"/>
        </w:rPr>
        <w:t>,</w:t>
      </w:r>
      <w:r w:rsidR="009908C2" w:rsidRPr="0059403B">
        <w:rPr>
          <w:bCs/>
          <w:sz w:val="24"/>
          <w:szCs w:val="24"/>
        </w:rPr>
        <w:t xml:space="preserve"> et à toutes les disciplines</w:t>
      </w:r>
      <w:r w:rsidR="002A1CAE" w:rsidRPr="0059403B">
        <w:rPr>
          <w:bCs/>
          <w:sz w:val="24"/>
          <w:szCs w:val="24"/>
        </w:rPr>
        <w:t xml:space="preserve"> rel</w:t>
      </w:r>
      <w:r w:rsidR="009908C2" w:rsidRPr="0059403B">
        <w:rPr>
          <w:bCs/>
          <w:sz w:val="24"/>
          <w:szCs w:val="24"/>
        </w:rPr>
        <w:t>evant</w:t>
      </w:r>
      <w:r w:rsidR="002A1CAE" w:rsidRPr="0059403B">
        <w:rPr>
          <w:bCs/>
          <w:sz w:val="24"/>
          <w:szCs w:val="24"/>
        </w:rPr>
        <w:t xml:space="preserve"> des arts plastiques</w:t>
      </w:r>
      <w:r w:rsidR="00E9264B" w:rsidRPr="0059403B">
        <w:rPr>
          <w:bCs/>
          <w:sz w:val="24"/>
          <w:szCs w:val="24"/>
        </w:rPr>
        <w:t xml:space="preserve"> ou de l’artisanat d</w:t>
      </w:r>
      <w:r w:rsidR="008F6F34" w:rsidRPr="0059403B">
        <w:rPr>
          <w:bCs/>
          <w:sz w:val="24"/>
          <w:szCs w:val="24"/>
        </w:rPr>
        <w:t>’art</w:t>
      </w:r>
      <w:r w:rsidR="00E9264B" w:rsidRPr="0059403B">
        <w:rPr>
          <w:bCs/>
          <w:sz w:val="24"/>
          <w:szCs w:val="24"/>
        </w:rPr>
        <w:t xml:space="preserve">. Le </w:t>
      </w:r>
      <w:r w:rsidR="000C6013">
        <w:rPr>
          <w:bCs/>
          <w:sz w:val="24"/>
          <w:szCs w:val="24"/>
        </w:rPr>
        <w:t>C</w:t>
      </w:r>
      <w:r w:rsidR="00E9264B" w:rsidRPr="0059403B">
        <w:rPr>
          <w:bCs/>
          <w:sz w:val="24"/>
          <w:szCs w:val="24"/>
        </w:rPr>
        <w:t>entre culturel se réserve le droit de</w:t>
      </w:r>
      <w:r w:rsidR="006C7404" w:rsidRPr="0059403B">
        <w:rPr>
          <w:bCs/>
          <w:sz w:val="24"/>
          <w:szCs w:val="24"/>
        </w:rPr>
        <w:t xml:space="preserve"> refuser </w:t>
      </w:r>
      <w:r w:rsidR="0081194D" w:rsidRPr="0059403B">
        <w:rPr>
          <w:bCs/>
          <w:sz w:val="24"/>
          <w:szCs w:val="24"/>
        </w:rPr>
        <w:t xml:space="preserve">ou d’accepter </w:t>
      </w:r>
      <w:r w:rsidR="006C7404" w:rsidRPr="0059403B">
        <w:rPr>
          <w:bCs/>
          <w:sz w:val="24"/>
          <w:szCs w:val="24"/>
        </w:rPr>
        <w:t xml:space="preserve">l’inscription </w:t>
      </w:r>
      <w:r w:rsidR="00A7244B" w:rsidRPr="0059403B">
        <w:rPr>
          <w:bCs/>
          <w:sz w:val="24"/>
          <w:szCs w:val="24"/>
        </w:rPr>
        <w:t>d’une discipline</w:t>
      </w:r>
      <w:r w:rsidR="00E9264B" w:rsidRPr="0059403B">
        <w:rPr>
          <w:bCs/>
          <w:sz w:val="24"/>
          <w:szCs w:val="24"/>
        </w:rPr>
        <w:t xml:space="preserve"> </w:t>
      </w:r>
      <w:r w:rsidR="00D812E5" w:rsidRPr="0059403B">
        <w:rPr>
          <w:bCs/>
          <w:sz w:val="24"/>
          <w:szCs w:val="24"/>
        </w:rPr>
        <w:t xml:space="preserve">ne </w:t>
      </w:r>
      <w:r w:rsidR="00E15AE3" w:rsidRPr="0059403B">
        <w:rPr>
          <w:bCs/>
          <w:sz w:val="24"/>
          <w:szCs w:val="24"/>
        </w:rPr>
        <w:t>faisant pas partie de ce</w:t>
      </w:r>
      <w:r w:rsidR="005400F2">
        <w:rPr>
          <w:bCs/>
          <w:sz w:val="24"/>
          <w:szCs w:val="24"/>
        </w:rPr>
        <w:t>s</w:t>
      </w:r>
      <w:r w:rsidR="00E15AE3" w:rsidRPr="0059403B">
        <w:rPr>
          <w:bCs/>
          <w:sz w:val="24"/>
          <w:szCs w:val="24"/>
        </w:rPr>
        <w:t xml:space="preserve"> catégorie (ex. </w:t>
      </w:r>
      <w:r w:rsidR="00173D6B" w:rsidRPr="0059403B">
        <w:rPr>
          <w:bCs/>
          <w:sz w:val="24"/>
          <w:szCs w:val="24"/>
        </w:rPr>
        <w:t xml:space="preserve">la </w:t>
      </w:r>
      <w:r w:rsidR="00E15AE3" w:rsidRPr="0059403B">
        <w:rPr>
          <w:bCs/>
          <w:sz w:val="24"/>
          <w:szCs w:val="24"/>
        </w:rPr>
        <w:t>littérature</w:t>
      </w:r>
      <w:r w:rsidR="00173D6B" w:rsidRPr="0059403B">
        <w:rPr>
          <w:bCs/>
          <w:sz w:val="24"/>
          <w:szCs w:val="24"/>
        </w:rPr>
        <w:t xml:space="preserve"> est acceptée</w:t>
      </w:r>
      <w:r w:rsidR="00E15AE3" w:rsidRPr="0059403B">
        <w:rPr>
          <w:bCs/>
          <w:sz w:val="24"/>
          <w:szCs w:val="24"/>
        </w:rPr>
        <w:t xml:space="preserve">). </w:t>
      </w:r>
    </w:p>
    <w:p w14:paraId="695428EA" w14:textId="77777777" w:rsidR="005B10CE" w:rsidRDefault="005B10CE" w:rsidP="001E7EB0">
      <w:pPr>
        <w:pStyle w:val="Sansinterligne"/>
        <w:rPr>
          <w:bCs/>
          <w:sz w:val="24"/>
          <w:szCs w:val="24"/>
        </w:rPr>
      </w:pPr>
    </w:p>
    <w:p w14:paraId="7F183AE5" w14:textId="5CB299BC" w:rsidR="005B10CE" w:rsidRDefault="005B10CE" w:rsidP="001E7EB0">
      <w:pPr>
        <w:pStyle w:val="Sansinterligne"/>
        <w:rPr>
          <w:bCs/>
          <w:sz w:val="24"/>
          <w:szCs w:val="24"/>
        </w:rPr>
      </w:pPr>
      <w:r w:rsidRPr="005B10CE">
        <w:rPr>
          <w:b/>
          <w:sz w:val="24"/>
          <w:szCs w:val="24"/>
        </w:rPr>
        <w:t>Art.2</w:t>
      </w:r>
      <w:r>
        <w:rPr>
          <w:bCs/>
          <w:sz w:val="24"/>
          <w:szCs w:val="24"/>
        </w:rPr>
        <w:t xml:space="preserve"> Les inscriptions sont ouvertes du 15/09/2026 au 15/12/2026.</w:t>
      </w:r>
    </w:p>
    <w:p w14:paraId="28E02FA4" w14:textId="77777777" w:rsidR="00173D6B" w:rsidRDefault="00173D6B" w:rsidP="001E7EB0">
      <w:pPr>
        <w:pStyle w:val="Sansinterligne"/>
        <w:rPr>
          <w:b/>
          <w:sz w:val="24"/>
          <w:szCs w:val="24"/>
        </w:rPr>
      </w:pPr>
    </w:p>
    <w:p w14:paraId="0D488513" w14:textId="53050116" w:rsidR="001E7EB0" w:rsidRDefault="00B43DE9" w:rsidP="001E7EB0">
      <w:pPr>
        <w:pStyle w:val="Sansinterligne"/>
        <w:rPr>
          <w:sz w:val="24"/>
          <w:szCs w:val="24"/>
        </w:rPr>
      </w:pPr>
      <w:r>
        <w:rPr>
          <w:b/>
          <w:sz w:val="24"/>
          <w:szCs w:val="24"/>
        </w:rPr>
        <w:t>Art.</w:t>
      </w:r>
      <w:r w:rsidR="005400F2">
        <w:rPr>
          <w:b/>
          <w:sz w:val="24"/>
          <w:szCs w:val="24"/>
        </w:rPr>
        <w:t>3</w:t>
      </w:r>
      <w:r w:rsidR="00173D6B">
        <w:rPr>
          <w:b/>
          <w:sz w:val="24"/>
          <w:szCs w:val="24"/>
        </w:rPr>
        <w:t xml:space="preserve"> </w:t>
      </w:r>
      <w:r w:rsidR="001E7EB0">
        <w:rPr>
          <w:sz w:val="24"/>
          <w:szCs w:val="24"/>
        </w:rPr>
        <w:t xml:space="preserve">Une participation aux frais de 15€ est demandée à chaque artiste. Son versement valide l’inscription. Cette participation n’est pas demandée aux </w:t>
      </w:r>
      <w:r w:rsidR="002232A5">
        <w:rPr>
          <w:sz w:val="24"/>
          <w:szCs w:val="24"/>
        </w:rPr>
        <w:t xml:space="preserve">hôtes (artistes ou non) ni aux </w:t>
      </w:r>
      <w:r w:rsidR="000B3D9D">
        <w:rPr>
          <w:sz w:val="24"/>
          <w:szCs w:val="24"/>
        </w:rPr>
        <w:t>jeunes de moins de 26 ans</w:t>
      </w:r>
      <w:r w:rsidR="00B62AEC">
        <w:rPr>
          <w:sz w:val="24"/>
          <w:szCs w:val="24"/>
        </w:rPr>
        <w:t>.</w:t>
      </w:r>
    </w:p>
    <w:p w14:paraId="5DBE78FA" w14:textId="77777777" w:rsidR="00565BFD" w:rsidRDefault="00565BFD" w:rsidP="001E7EB0">
      <w:pPr>
        <w:pStyle w:val="Sansinterligne"/>
        <w:rPr>
          <w:sz w:val="24"/>
          <w:szCs w:val="24"/>
        </w:rPr>
      </w:pPr>
    </w:p>
    <w:p w14:paraId="06059065" w14:textId="7F1022CD" w:rsidR="00565BFD" w:rsidRPr="0059403B" w:rsidRDefault="00565BFD" w:rsidP="00565BFD">
      <w:pPr>
        <w:pStyle w:val="Sansinterligne"/>
        <w:rPr>
          <w:bCs/>
          <w:sz w:val="24"/>
          <w:szCs w:val="24"/>
        </w:rPr>
      </w:pPr>
      <w:r w:rsidRPr="005400F2">
        <w:rPr>
          <w:b/>
          <w:sz w:val="24"/>
          <w:szCs w:val="24"/>
        </w:rPr>
        <w:t>Art.</w:t>
      </w:r>
      <w:r w:rsidR="005400F2">
        <w:rPr>
          <w:b/>
          <w:sz w:val="24"/>
          <w:szCs w:val="24"/>
        </w:rPr>
        <w:t>4</w:t>
      </w:r>
      <w:r>
        <w:rPr>
          <w:bCs/>
          <w:sz w:val="24"/>
          <w:szCs w:val="24"/>
        </w:rPr>
        <w:t xml:space="preserve"> Si un artiste inscrit ne souhaite plus participer, pour quelque raison que ce soit, il s’engage à en informer l’Espace Samare au plus vite. Les frais de participation ne seront plus remboursés après le 31 janvier.</w:t>
      </w:r>
    </w:p>
    <w:p w14:paraId="67DE3F12" w14:textId="77777777" w:rsidR="00747299" w:rsidRDefault="00747299" w:rsidP="001E7EB0">
      <w:pPr>
        <w:pStyle w:val="Sansinterligne"/>
        <w:rPr>
          <w:sz w:val="24"/>
          <w:szCs w:val="24"/>
        </w:rPr>
      </w:pPr>
    </w:p>
    <w:p w14:paraId="7C0B5371" w14:textId="7FB62444" w:rsidR="00EE58B6" w:rsidRPr="00EE1E71" w:rsidRDefault="00EE58B6" w:rsidP="001E7EB0">
      <w:pPr>
        <w:pStyle w:val="Sansinterligne"/>
        <w:rPr>
          <w:sz w:val="24"/>
          <w:szCs w:val="24"/>
        </w:rPr>
      </w:pPr>
      <w:r w:rsidRPr="00132292">
        <w:rPr>
          <w:b/>
          <w:bCs/>
          <w:sz w:val="24"/>
          <w:szCs w:val="24"/>
        </w:rPr>
        <w:t>Art.</w:t>
      </w:r>
      <w:r w:rsidR="005400F2">
        <w:rPr>
          <w:b/>
          <w:bCs/>
          <w:sz w:val="24"/>
          <w:szCs w:val="24"/>
        </w:rPr>
        <w:t>5</w:t>
      </w:r>
      <w:r w:rsidR="00824D8A" w:rsidRPr="00EE1E71">
        <w:rPr>
          <w:sz w:val="24"/>
          <w:szCs w:val="24"/>
        </w:rPr>
        <w:t xml:space="preserve"> </w:t>
      </w:r>
      <w:r w:rsidR="004C3FA8" w:rsidRPr="00EE1E71">
        <w:rPr>
          <w:sz w:val="24"/>
          <w:szCs w:val="24"/>
        </w:rPr>
        <w:t xml:space="preserve">L’inscription </w:t>
      </w:r>
      <w:r w:rsidR="00E979DC" w:rsidRPr="00EE1E71">
        <w:rPr>
          <w:sz w:val="24"/>
          <w:szCs w:val="24"/>
        </w:rPr>
        <w:t xml:space="preserve">est conditionnée </w:t>
      </w:r>
      <w:r w:rsidR="00BF6926" w:rsidRPr="00EE1E71">
        <w:rPr>
          <w:sz w:val="24"/>
          <w:szCs w:val="24"/>
        </w:rPr>
        <w:t xml:space="preserve">par </w:t>
      </w:r>
      <w:r w:rsidR="00D5104B" w:rsidRPr="00EE1E71">
        <w:rPr>
          <w:sz w:val="24"/>
          <w:szCs w:val="24"/>
        </w:rPr>
        <w:t>l</w:t>
      </w:r>
      <w:r w:rsidR="003F3302" w:rsidRPr="00EE1E71">
        <w:rPr>
          <w:sz w:val="24"/>
          <w:szCs w:val="24"/>
        </w:rPr>
        <w:t>a disponibilité d</w:t>
      </w:r>
      <w:r w:rsidR="00D5104B" w:rsidRPr="00EE1E71">
        <w:rPr>
          <w:sz w:val="24"/>
          <w:szCs w:val="24"/>
        </w:rPr>
        <w:t>es</w:t>
      </w:r>
      <w:r w:rsidR="00824D8A" w:rsidRPr="00EE1E71">
        <w:rPr>
          <w:sz w:val="24"/>
          <w:szCs w:val="24"/>
        </w:rPr>
        <w:t xml:space="preserve"> lieu</w:t>
      </w:r>
      <w:r w:rsidR="003F3302" w:rsidRPr="00EE1E71">
        <w:rPr>
          <w:sz w:val="24"/>
          <w:szCs w:val="24"/>
        </w:rPr>
        <w:t>x</w:t>
      </w:r>
      <w:r w:rsidR="00824D8A" w:rsidRPr="00EE1E71">
        <w:rPr>
          <w:sz w:val="24"/>
          <w:szCs w:val="24"/>
        </w:rPr>
        <w:t xml:space="preserve"> d’accueil. </w:t>
      </w:r>
      <w:r w:rsidR="00747299" w:rsidRPr="00EE1E71">
        <w:rPr>
          <w:sz w:val="24"/>
          <w:szCs w:val="24"/>
        </w:rPr>
        <w:t>Si un artiste souhaite participer mais n’a pas de lieu d’exposition</w:t>
      </w:r>
      <w:r w:rsidR="001241D2" w:rsidRPr="00EE1E71">
        <w:rPr>
          <w:sz w:val="24"/>
          <w:szCs w:val="24"/>
        </w:rPr>
        <w:t xml:space="preserve"> : </w:t>
      </w:r>
      <w:r w:rsidR="009D65FB" w:rsidRPr="00EE1E71">
        <w:rPr>
          <w:sz w:val="24"/>
          <w:szCs w:val="24"/>
        </w:rPr>
        <w:t>l’inscription est alors « en attente »</w:t>
      </w:r>
      <w:r w:rsidR="0017101B" w:rsidRPr="00EE1E71">
        <w:rPr>
          <w:sz w:val="24"/>
          <w:szCs w:val="24"/>
        </w:rPr>
        <w:t xml:space="preserve">, </w:t>
      </w:r>
      <w:r w:rsidR="00747299" w:rsidRPr="00EE1E71">
        <w:rPr>
          <w:sz w:val="24"/>
          <w:szCs w:val="24"/>
        </w:rPr>
        <w:t xml:space="preserve">le Centre culturel </w:t>
      </w:r>
      <w:r w:rsidR="009867CF" w:rsidRPr="00EE1E71">
        <w:rPr>
          <w:sz w:val="24"/>
          <w:szCs w:val="24"/>
        </w:rPr>
        <w:t>cherche</w:t>
      </w:r>
      <w:r w:rsidR="00EA1CD6" w:rsidRPr="00EE1E71">
        <w:rPr>
          <w:sz w:val="24"/>
          <w:szCs w:val="24"/>
        </w:rPr>
        <w:t xml:space="preserve"> un</w:t>
      </w:r>
      <w:r w:rsidR="00D5104B" w:rsidRPr="00EE1E71">
        <w:rPr>
          <w:sz w:val="24"/>
          <w:szCs w:val="24"/>
        </w:rPr>
        <w:t>e place chez un hôte</w:t>
      </w:r>
      <w:r w:rsidR="009867CF" w:rsidRPr="00EE1E71">
        <w:rPr>
          <w:sz w:val="24"/>
          <w:szCs w:val="24"/>
        </w:rPr>
        <w:t xml:space="preserve">, dans les </w:t>
      </w:r>
      <w:r w:rsidR="001241D2" w:rsidRPr="00EE1E71">
        <w:rPr>
          <w:sz w:val="24"/>
          <w:szCs w:val="24"/>
        </w:rPr>
        <w:t>meilleurs délais</w:t>
      </w:r>
      <w:r w:rsidR="00EA1CD6" w:rsidRPr="00EE1E71">
        <w:rPr>
          <w:sz w:val="24"/>
          <w:szCs w:val="24"/>
        </w:rPr>
        <w:t>,</w:t>
      </w:r>
      <w:r w:rsidR="004C3FA8" w:rsidRPr="00EE1E71">
        <w:rPr>
          <w:sz w:val="24"/>
          <w:szCs w:val="24"/>
        </w:rPr>
        <w:t xml:space="preserve"> mais sans</w:t>
      </w:r>
      <w:r w:rsidR="00EA1CD6" w:rsidRPr="00EE1E71">
        <w:rPr>
          <w:sz w:val="24"/>
          <w:szCs w:val="24"/>
        </w:rPr>
        <w:t xml:space="preserve"> </w:t>
      </w:r>
      <w:r w:rsidR="008855EB" w:rsidRPr="00EE1E71">
        <w:rPr>
          <w:sz w:val="24"/>
          <w:szCs w:val="24"/>
        </w:rPr>
        <w:t xml:space="preserve">garantie. </w:t>
      </w:r>
      <w:r w:rsidR="004C3FA8" w:rsidRPr="00EE1E71">
        <w:rPr>
          <w:sz w:val="24"/>
          <w:szCs w:val="24"/>
        </w:rPr>
        <w:t xml:space="preserve"> </w:t>
      </w:r>
      <w:r w:rsidR="00F70A5B" w:rsidRPr="00EE1E71">
        <w:rPr>
          <w:sz w:val="24"/>
          <w:szCs w:val="24"/>
        </w:rPr>
        <w:t>L</w:t>
      </w:r>
      <w:r w:rsidR="00D44366" w:rsidRPr="00EE1E71">
        <w:rPr>
          <w:sz w:val="24"/>
          <w:szCs w:val="24"/>
        </w:rPr>
        <w:t>’a</w:t>
      </w:r>
      <w:r w:rsidR="00F70A5B" w:rsidRPr="00EE1E71">
        <w:rPr>
          <w:sz w:val="24"/>
          <w:szCs w:val="24"/>
        </w:rPr>
        <w:t xml:space="preserve">rtiste reçoit </w:t>
      </w:r>
      <w:r w:rsidR="00AE1831" w:rsidRPr="00EE1E71">
        <w:rPr>
          <w:sz w:val="24"/>
          <w:szCs w:val="24"/>
        </w:rPr>
        <w:t xml:space="preserve">la </w:t>
      </w:r>
      <w:r w:rsidR="00D44366" w:rsidRPr="00EE1E71">
        <w:rPr>
          <w:sz w:val="24"/>
          <w:szCs w:val="24"/>
        </w:rPr>
        <w:t xml:space="preserve">confirmation de sa participation </w:t>
      </w:r>
      <w:r w:rsidR="000C25A6" w:rsidRPr="00EE1E71">
        <w:rPr>
          <w:sz w:val="24"/>
          <w:szCs w:val="24"/>
        </w:rPr>
        <w:t xml:space="preserve">(ou non) </w:t>
      </w:r>
      <w:r w:rsidR="007C28B3" w:rsidRPr="00EE1E71">
        <w:rPr>
          <w:sz w:val="24"/>
          <w:szCs w:val="24"/>
        </w:rPr>
        <w:t xml:space="preserve">au plus tard </w:t>
      </w:r>
      <w:r w:rsidR="00825C39" w:rsidRPr="00EE1E71">
        <w:rPr>
          <w:sz w:val="24"/>
          <w:szCs w:val="24"/>
        </w:rPr>
        <w:t>le 15 janvier 2027.</w:t>
      </w:r>
    </w:p>
    <w:p w14:paraId="69F6E070" w14:textId="77777777" w:rsidR="008571D1" w:rsidRDefault="008571D1" w:rsidP="001E7EB0">
      <w:pPr>
        <w:pStyle w:val="Sansinterligne"/>
        <w:rPr>
          <w:sz w:val="24"/>
          <w:szCs w:val="24"/>
        </w:rPr>
      </w:pPr>
    </w:p>
    <w:p w14:paraId="1396543E" w14:textId="7F3B1F79" w:rsidR="004568DD" w:rsidRPr="004568DD" w:rsidRDefault="001302BE" w:rsidP="001E7EB0">
      <w:pPr>
        <w:pStyle w:val="Sansinterligne"/>
        <w:rPr>
          <w:sz w:val="24"/>
          <w:szCs w:val="24"/>
        </w:rPr>
      </w:pPr>
      <w:r w:rsidRPr="005400F2">
        <w:rPr>
          <w:b/>
          <w:bCs/>
          <w:sz w:val="24"/>
          <w:szCs w:val="24"/>
        </w:rPr>
        <w:t>Art.</w:t>
      </w:r>
      <w:r w:rsidR="005400F2" w:rsidRPr="005400F2">
        <w:rPr>
          <w:b/>
          <w:bCs/>
          <w:sz w:val="24"/>
          <w:szCs w:val="24"/>
        </w:rPr>
        <w:t>6</w:t>
      </w:r>
      <w:r w:rsidRPr="004568DD">
        <w:rPr>
          <w:sz w:val="24"/>
          <w:szCs w:val="24"/>
        </w:rPr>
        <w:t xml:space="preserve"> Toute participation doit être enregistrée par l</w:t>
      </w:r>
      <w:r w:rsidR="003F086D" w:rsidRPr="004568DD">
        <w:rPr>
          <w:sz w:val="24"/>
          <w:szCs w:val="24"/>
        </w:rPr>
        <w:t>’</w:t>
      </w:r>
      <w:r w:rsidRPr="004568DD">
        <w:rPr>
          <w:sz w:val="24"/>
          <w:szCs w:val="24"/>
        </w:rPr>
        <w:t>Espace Samare</w:t>
      </w:r>
      <w:r w:rsidR="003F086D" w:rsidRPr="004568DD">
        <w:rPr>
          <w:sz w:val="24"/>
          <w:szCs w:val="24"/>
        </w:rPr>
        <w:t xml:space="preserve">, </w:t>
      </w:r>
      <w:r w:rsidR="000C6013" w:rsidRPr="004568DD">
        <w:rPr>
          <w:sz w:val="24"/>
          <w:szCs w:val="24"/>
        </w:rPr>
        <w:t>C</w:t>
      </w:r>
      <w:r w:rsidR="003F086D" w:rsidRPr="004568DD">
        <w:rPr>
          <w:sz w:val="24"/>
          <w:szCs w:val="24"/>
        </w:rPr>
        <w:t>entre culturel</w:t>
      </w:r>
      <w:r w:rsidR="00CD6CB5" w:rsidRPr="004568DD">
        <w:rPr>
          <w:sz w:val="24"/>
          <w:szCs w:val="24"/>
        </w:rPr>
        <w:t xml:space="preserve">. Les hôtes sont libres d’inviter </w:t>
      </w:r>
      <w:r w:rsidR="00953F53" w:rsidRPr="004568DD">
        <w:rPr>
          <w:sz w:val="24"/>
          <w:szCs w:val="24"/>
        </w:rPr>
        <w:t>des artistes de leur propre chef</w:t>
      </w:r>
      <w:r w:rsidR="00B34B29" w:rsidRPr="004568DD">
        <w:rPr>
          <w:sz w:val="24"/>
          <w:szCs w:val="24"/>
        </w:rPr>
        <w:t> : il</w:t>
      </w:r>
      <w:r w:rsidR="00A33F88" w:rsidRPr="004568DD">
        <w:rPr>
          <w:sz w:val="24"/>
          <w:szCs w:val="24"/>
        </w:rPr>
        <w:t xml:space="preserve">s </w:t>
      </w:r>
      <w:r w:rsidR="008D6E24" w:rsidRPr="004568DD">
        <w:rPr>
          <w:sz w:val="24"/>
          <w:szCs w:val="24"/>
        </w:rPr>
        <w:t>s’engag</w:t>
      </w:r>
      <w:r w:rsidR="00953F53" w:rsidRPr="004568DD">
        <w:rPr>
          <w:sz w:val="24"/>
          <w:szCs w:val="24"/>
        </w:rPr>
        <w:t>e</w:t>
      </w:r>
      <w:r w:rsidR="008D6E24" w:rsidRPr="004568DD">
        <w:rPr>
          <w:sz w:val="24"/>
          <w:szCs w:val="24"/>
        </w:rPr>
        <w:t xml:space="preserve">nt à </w:t>
      </w:r>
      <w:r w:rsidR="00A33F88" w:rsidRPr="004568DD">
        <w:rPr>
          <w:sz w:val="24"/>
          <w:szCs w:val="24"/>
        </w:rPr>
        <w:t>fournir au Centre culturel les coordonnées de leur</w:t>
      </w:r>
      <w:r w:rsidR="008D6E24" w:rsidRPr="004568DD">
        <w:rPr>
          <w:sz w:val="24"/>
          <w:szCs w:val="24"/>
        </w:rPr>
        <w:t>s</w:t>
      </w:r>
      <w:r w:rsidR="00A33F88" w:rsidRPr="004568DD">
        <w:rPr>
          <w:sz w:val="24"/>
          <w:szCs w:val="24"/>
        </w:rPr>
        <w:t xml:space="preserve"> « invités »</w:t>
      </w:r>
      <w:r w:rsidR="00953F53" w:rsidRPr="004568DD">
        <w:rPr>
          <w:sz w:val="24"/>
          <w:szCs w:val="24"/>
        </w:rPr>
        <w:t xml:space="preserve"> </w:t>
      </w:r>
      <w:r w:rsidR="00700422" w:rsidRPr="004568DD">
        <w:rPr>
          <w:sz w:val="24"/>
          <w:szCs w:val="24"/>
        </w:rPr>
        <w:t xml:space="preserve">et </w:t>
      </w:r>
      <w:r w:rsidR="00307854" w:rsidRPr="004568DD">
        <w:rPr>
          <w:sz w:val="24"/>
          <w:szCs w:val="24"/>
        </w:rPr>
        <w:t xml:space="preserve">à transmettre à ces derniers le </w:t>
      </w:r>
      <w:r w:rsidR="00700422" w:rsidRPr="004568DD">
        <w:rPr>
          <w:sz w:val="24"/>
          <w:szCs w:val="24"/>
        </w:rPr>
        <w:t xml:space="preserve">présent </w:t>
      </w:r>
      <w:r w:rsidR="00307854" w:rsidRPr="004568DD">
        <w:rPr>
          <w:sz w:val="24"/>
          <w:szCs w:val="24"/>
        </w:rPr>
        <w:t>document</w:t>
      </w:r>
      <w:r w:rsidR="00700422" w:rsidRPr="004568DD">
        <w:rPr>
          <w:sz w:val="24"/>
          <w:szCs w:val="24"/>
        </w:rPr>
        <w:t xml:space="preserve"> d’inscription.  </w:t>
      </w:r>
      <w:r w:rsidR="006853F6" w:rsidRPr="004568DD">
        <w:rPr>
          <w:sz w:val="24"/>
          <w:szCs w:val="24"/>
        </w:rPr>
        <w:t>Ce</w:t>
      </w:r>
      <w:r w:rsidR="00C7238A" w:rsidRPr="004568DD">
        <w:rPr>
          <w:sz w:val="24"/>
          <w:szCs w:val="24"/>
        </w:rPr>
        <w:t xml:space="preserve">s « invités » </w:t>
      </w:r>
      <w:r w:rsidR="00CD6CB5" w:rsidRPr="004568DD">
        <w:rPr>
          <w:sz w:val="24"/>
          <w:szCs w:val="24"/>
        </w:rPr>
        <w:t>doivent s</w:t>
      </w:r>
      <w:r w:rsidR="00EE61A4" w:rsidRPr="004568DD">
        <w:rPr>
          <w:sz w:val="24"/>
          <w:szCs w:val="24"/>
        </w:rPr>
        <w:t xml:space="preserve">e manifester auprès du Centre culture avant la date limite d’inscription </w:t>
      </w:r>
      <w:r w:rsidR="00C7238A" w:rsidRPr="004568DD">
        <w:rPr>
          <w:sz w:val="24"/>
          <w:szCs w:val="24"/>
        </w:rPr>
        <w:t xml:space="preserve">et </w:t>
      </w:r>
      <w:r w:rsidR="00236839" w:rsidRPr="004568DD">
        <w:rPr>
          <w:sz w:val="24"/>
          <w:szCs w:val="24"/>
        </w:rPr>
        <w:t>s</w:t>
      </w:r>
      <w:r w:rsidR="001968F4" w:rsidRPr="004568DD">
        <w:rPr>
          <w:sz w:val="24"/>
          <w:szCs w:val="24"/>
        </w:rPr>
        <w:t xml:space="preserve">’acquitter </w:t>
      </w:r>
      <w:r w:rsidR="00236839" w:rsidRPr="004568DD">
        <w:rPr>
          <w:sz w:val="24"/>
          <w:szCs w:val="24"/>
        </w:rPr>
        <w:t>des frais d’inscription.</w:t>
      </w:r>
      <w:r w:rsidR="001968F4" w:rsidRPr="004568DD">
        <w:rPr>
          <w:sz w:val="24"/>
          <w:szCs w:val="24"/>
        </w:rPr>
        <w:t xml:space="preserve"> </w:t>
      </w:r>
    </w:p>
    <w:p w14:paraId="40D4F5FB" w14:textId="3ABA2E7D" w:rsidR="00037533" w:rsidRDefault="00EF0BBF" w:rsidP="001E7EB0">
      <w:pPr>
        <w:pStyle w:val="Sansinterligne"/>
        <w:rPr>
          <w:sz w:val="24"/>
          <w:szCs w:val="24"/>
        </w:rPr>
      </w:pPr>
      <w:r w:rsidRPr="004568DD">
        <w:rPr>
          <w:sz w:val="24"/>
          <w:szCs w:val="24"/>
        </w:rPr>
        <w:t>L</w:t>
      </w:r>
      <w:r w:rsidR="00A36B1E" w:rsidRPr="004568DD">
        <w:rPr>
          <w:sz w:val="24"/>
          <w:szCs w:val="24"/>
        </w:rPr>
        <w:t>e droit d’inscription</w:t>
      </w:r>
      <w:r w:rsidRPr="004568DD">
        <w:rPr>
          <w:sz w:val="24"/>
          <w:szCs w:val="24"/>
        </w:rPr>
        <w:t xml:space="preserve"> sera majoré</w:t>
      </w:r>
      <w:r w:rsidR="00A36B1E" w:rsidRPr="004568DD">
        <w:rPr>
          <w:sz w:val="24"/>
          <w:szCs w:val="24"/>
        </w:rPr>
        <w:t xml:space="preserve"> </w:t>
      </w:r>
      <w:r w:rsidR="005119C1" w:rsidRPr="004568DD">
        <w:rPr>
          <w:sz w:val="24"/>
          <w:szCs w:val="24"/>
        </w:rPr>
        <w:t xml:space="preserve">de </w:t>
      </w:r>
      <w:r w:rsidR="003C0705" w:rsidRPr="004568DD">
        <w:rPr>
          <w:sz w:val="24"/>
          <w:szCs w:val="24"/>
        </w:rPr>
        <w:t>15€</w:t>
      </w:r>
      <w:r w:rsidR="00514B2D" w:rsidRPr="004568DD">
        <w:rPr>
          <w:sz w:val="24"/>
          <w:szCs w:val="24"/>
        </w:rPr>
        <w:t xml:space="preserve">, avec perception immédiate, en cas </w:t>
      </w:r>
      <w:r w:rsidR="001A6997" w:rsidRPr="004568DD">
        <w:rPr>
          <w:sz w:val="24"/>
          <w:szCs w:val="24"/>
        </w:rPr>
        <w:t xml:space="preserve">de </w:t>
      </w:r>
      <w:r w:rsidR="004568DD" w:rsidRPr="004568DD">
        <w:rPr>
          <w:sz w:val="24"/>
          <w:szCs w:val="24"/>
        </w:rPr>
        <w:t xml:space="preserve">constatation de </w:t>
      </w:r>
      <w:r w:rsidR="001A6997" w:rsidRPr="004568DD">
        <w:rPr>
          <w:sz w:val="24"/>
          <w:szCs w:val="24"/>
        </w:rPr>
        <w:t>participation non enregistrée</w:t>
      </w:r>
      <w:r w:rsidR="00FB179A" w:rsidRPr="004568DD">
        <w:rPr>
          <w:sz w:val="24"/>
          <w:szCs w:val="24"/>
        </w:rPr>
        <w:t>.</w:t>
      </w:r>
    </w:p>
    <w:p w14:paraId="561CD310" w14:textId="77777777" w:rsidR="002232A5" w:rsidRDefault="002232A5" w:rsidP="002232A5">
      <w:pPr>
        <w:pStyle w:val="Sansinterligne"/>
        <w:rPr>
          <w:sz w:val="24"/>
          <w:szCs w:val="24"/>
        </w:rPr>
      </w:pPr>
    </w:p>
    <w:p w14:paraId="3225E0FA" w14:textId="452013D4" w:rsidR="001E7EB0" w:rsidRDefault="002232A5" w:rsidP="002232A5">
      <w:pPr>
        <w:spacing w:after="160" w:line="278" w:lineRule="auto"/>
        <w:rPr>
          <w:sz w:val="24"/>
          <w:szCs w:val="24"/>
        </w:rPr>
      </w:pPr>
      <w:r w:rsidRPr="005400F2">
        <w:rPr>
          <w:b/>
          <w:bCs/>
          <w:sz w:val="24"/>
          <w:szCs w:val="24"/>
        </w:rPr>
        <w:t xml:space="preserve">Art. </w:t>
      </w:r>
      <w:r w:rsidR="005A4C10">
        <w:rPr>
          <w:b/>
          <w:bCs/>
          <w:sz w:val="24"/>
          <w:szCs w:val="24"/>
        </w:rPr>
        <w:t>7</w:t>
      </w:r>
      <w:r w:rsidRPr="005B10CE">
        <w:rPr>
          <w:sz w:val="24"/>
          <w:szCs w:val="24"/>
        </w:rPr>
        <w:t xml:space="preserve"> Les participants -artistes solo ou hôtes- s’engagent à ouvrir gratuitement le lieu d’exposition le samedi de 14h à 19h et le dimanche de 10h à 19h</w:t>
      </w:r>
      <w:r>
        <w:rPr>
          <w:sz w:val="24"/>
          <w:szCs w:val="24"/>
        </w:rPr>
        <w:t xml:space="preserve">. </w:t>
      </w:r>
      <w:r w:rsidRPr="005B10CE">
        <w:rPr>
          <w:sz w:val="24"/>
          <w:szCs w:val="24"/>
        </w:rPr>
        <w:t>Si exception : en informer les organisateurs.</w:t>
      </w:r>
    </w:p>
    <w:p w14:paraId="2646D2A4" w14:textId="7D457A9C" w:rsidR="002232A5" w:rsidRDefault="002232A5" w:rsidP="00C528A2">
      <w:pPr>
        <w:pStyle w:val="Sansinterligne"/>
        <w:rPr>
          <w:bCs/>
          <w:sz w:val="24"/>
          <w:szCs w:val="24"/>
        </w:rPr>
      </w:pPr>
      <w:r w:rsidRPr="005400F2">
        <w:rPr>
          <w:b/>
          <w:sz w:val="24"/>
          <w:szCs w:val="24"/>
        </w:rPr>
        <w:t xml:space="preserve">Art. </w:t>
      </w:r>
      <w:r w:rsidR="005A4C10">
        <w:rPr>
          <w:b/>
          <w:sz w:val="24"/>
          <w:szCs w:val="24"/>
        </w:rPr>
        <w:t>8</w:t>
      </w:r>
      <w:r w:rsidRPr="005400F2">
        <w:rPr>
          <w:bCs/>
          <w:sz w:val="24"/>
          <w:szCs w:val="24"/>
        </w:rPr>
        <w:t xml:space="preserve"> Les participants acceptent que les photos de leurs œuvres soient utilisées </w:t>
      </w:r>
      <w:proofErr w:type="gramStart"/>
      <w:r w:rsidRPr="005400F2">
        <w:rPr>
          <w:bCs/>
          <w:sz w:val="24"/>
          <w:szCs w:val="24"/>
        </w:rPr>
        <w:t>sur  les</w:t>
      </w:r>
      <w:proofErr w:type="gramEnd"/>
      <w:r w:rsidRPr="005400F2">
        <w:rPr>
          <w:bCs/>
          <w:sz w:val="24"/>
          <w:szCs w:val="24"/>
        </w:rPr>
        <w:t xml:space="preserve"> différents supports publicitaires (plan du parcours d’artistes, magazine, site internet). </w:t>
      </w:r>
      <w:proofErr w:type="gramStart"/>
      <w:r w:rsidRPr="005400F2">
        <w:rPr>
          <w:bCs/>
          <w:sz w:val="24"/>
          <w:szCs w:val="24"/>
        </w:rPr>
        <w:t>Ils  cèdent</w:t>
      </w:r>
      <w:proofErr w:type="gramEnd"/>
      <w:r w:rsidRPr="005400F2">
        <w:rPr>
          <w:bCs/>
          <w:sz w:val="24"/>
          <w:szCs w:val="24"/>
        </w:rPr>
        <w:t xml:space="preserve"> les droits d’auteur et d’image pour toute la durée de la diffusion.</w:t>
      </w:r>
    </w:p>
    <w:p w14:paraId="09D9B1FC" w14:textId="77777777" w:rsidR="00C528A2" w:rsidRPr="00C528A2" w:rsidRDefault="00C528A2" w:rsidP="00C528A2">
      <w:pPr>
        <w:pStyle w:val="Sansinterligne"/>
        <w:rPr>
          <w:bCs/>
          <w:sz w:val="24"/>
          <w:szCs w:val="24"/>
        </w:rPr>
      </w:pPr>
    </w:p>
    <w:p w14:paraId="46263FC9" w14:textId="5C1EA40D" w:rsidR="00DA1C7C" w:rsidRPr="005400F2" w:rsidRDefault="001E7EB0" w:rsidP="001E7EB0">
      <w:pPr>
        <w:pStyle w:val="Sansinterligne"/>
        <w:rPr>
          <w:sz w:val="24"/>
          <w:szCs w:val="24"/>
        </w:rPr>
      </w:pPr>
      <w:r>
        <w:rPr>
          <w:b/>
          <w:sz w:val="24"/>
          <w:szCs w:val="24"/>
        </w:rPr>
        <w:t>Art.</w:t>
      </w:r>
      <w:r w:rsidR="005A4C10">
        <w:rPr>
          <w:b/>
          <w:sz w:val="24"/>
          <w:szCs w:val="24"/>
        </w:rPr>
        <w:t xml:space="preserve"> </w:t>
      </w:r>
      <w:proofErr w:type="gramStart"/>
      <w:r w:rsidR="005A4C10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 xml:space="preserve">  </w:t>
      </w:r>
      <w:r w:rsidR="00850260">
        <w:rPr>
          <w:sz w:val="24"/>
          <w:szCs w:val="24"/>
        </w:rPr>
        <w:t>L’Espace</w:t>
      </w:r>
      <w:proofErr w:type="gramEnd"/>
      <w:r>
        <w:rPr>
          <w:sz w:val="24"/>
          <w:szCs w:val="24"/>
        </w:rPr>
        <w:t xml:space="preserve"> Samare peut mettre du matériel à disposition des artistes, selon les </w:t>
      </w:r>
      <w:r w:rsidRPr="005400F2">
        <w:rPr>
          <w:sz w:val="24"/>
          <w:szCs w:val="24"/>
        </w:rPr>
        <w:t xml:space="preserve">demandes formulées à l’inscription, dans les limites des disponibilités. Le </w:t>
      </w:r>
      <w:r w:rsidR="006021BD" w:rsidRPr="005400F2">
        <w:rPr>
          <w:sz w:val="24"/>
          <w:szCs w:val="24"/>
        </w:rPr>
        <w:t xml:space="preserve">matériel est déposé chez l’hôte quelques jours avant l’évènement. </w:t>
      </w:r>
      <w:r w:rsidR="000A0E00" w:rsidRPr="005400F2">
        <w:rPr>
          <w:sz w:val="24"/>
          <w:szCs w:val="24"/>
        </w:rPr>
        <w:t xml:space="preserve">Le </w:t>
      </w:r>
      <w:r w:rsidRPr="005400F2">
        <w:rPr>
          <w:sz w:val="24"/>
          <w:szCs w:val="24"/>
        </w:rPr>
        <w:t>montage</w:t>
      </w:r>
      <w:r w:rsidR="000A0E00" w:rsidRPr="005400F2">
        <w:rPr>
          <w:sz w:val="24"/>
          <w:szCs w:val="24"/>
        </w:rPr>
        <w:t>/dé</w:t>
      </w:r>
      <w:r w:rsidR="004A5821" w:rsidRPr="005400F2">
        <w:rPr>
          <w:sz w:val="24"/>
          <w:szCs w:val="24"/>
        </w:rPr>
        <w:t>m</w:t>
      </w:r>
      <w:r w:rsidR="000A0E00" w:rsidRPr="005400F2">
        <w:rPr>
          <w:sz w:val="24"/>
          <w:szCs w:val="24"/>
        </w:rPr>
        <w:t>ontage</w:t>
      </w:r>
      <w:r w:rsidRPr="005400F2">
        <w:rPr>
          <w:sz w:val="24"/>
          <w:szCs w:val="24"/>
        </w:rPr>
        <w:t xml:space="preserve"> des expositions sera pris en charge par les artistes et leurs hôtes</w:t>
      </w:r>
      <w:r w:rsidR="00B06E7C">
        <w:rPr>
          <w:sz w:val="24"/>
          <w:szCs w:val="24"/>
        </w:rPr>
        <w:t>. L’espace sera réparti le plus équitablement possible.</w:t>
      </w:r>
    </w:p>
    <w:p w14:paraId="72349DB3" w14:textId="33FF473D" w:rsidR="001E7EB0" w:rsidRDefault="00B06E7C" w:rsidP="001E7EB0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lastRenderedPageBreak/>
        <w:t>E</w:t>
      </w:r>
      <w:r w:rsidR="00646ECD" w:rsidRPr="005400F2">
        <w:rPr>
          <w:sz w:val="24"/>
          <w:szCs w:val="24"/>
        </w:rPr>
        <w:t>n amont de l’événement, l</w:t>
      </w:r>
      <w:r w:rsidR="00A06304" w:rsidRPr="005400F2">
        <w:rPr>
          <w:sz w:val="24"/>
          <w:szCs w:val="24"/>
        </w:rPr>
        <w:t xml:space="preserve">’expertise et l’aide des régisseurs </w:t>
      </w:r>
      <w:r w:rsidR="0024413D" w:rsidRPr="005400F2">
        <w:rPr>
          <w:sz w:val="24"/>
          <w:szCs w:val="24"/>
        </w:rPr>
        <w:t>peuvent être sollicité</w:t>
      </w:r>
      <w:r w:rsidR="00CC0A3A" w:rsidRPr="005400F2">
        <w:rPr>
          <w:sz w:val="24"/>
          <w:szCs w:val="24"/>
        </w:rPr>
        <w:t>es</w:t>
      </w:r>
      <w:r w:rsidR="009F4F16" w:rsidRPr="005400F2">
        <w:rPr>
          <w:sz w:val="24"/>
          <w:szCs w:val="24"/>
        </w:rPr>
        <w:t xml:space="preserve">, </w:t>
      </w:r>
      <w:r w:rsidR="00646ECD" w:rsidRPr="005400F2">
        <w:rPr>
          <w:sz w:val="24"/>
          <w:szCs w:val="24"/>
        </w:rPr>
        <w:t xml:space="preserve">dans </w:t>
      </w:r>
      <w:r w:rsidR="009F4F16" w:rsidRPr="005400F2">
        <w:rPr>
          <w:sz w:val="24"/>
          <w:szCs w:val="24"/>
        </w:rPr>
        <w:t>la limite de leurs disponibilités.</w:t>
      </w:r>
      <w:r>
        <w:rPr>
          <w:sz w:val="24"/>
          <w:szCs w:val="24"/>
        </w:rPr>
        <w:t xml:space="preserve"> </w:t>
      </w:r>
    </w:p>
    <w:p w14:paraId="6792D5C9" w14:textId="77777777" w:rsidR="001E7EB0" w:rsidRDefault="001E7EB0" w:rsidP="001E7EB0">
      <w:pPr>
        <w:pStyle w:val="Sansinterligne"/>
        <w:rPr>
          <w:sz w:val="24"/>
          <w:szCs w:val="24"/>
        </w:rPr>
      </w:pPr>
    </w:p>
    <w:p w14:paraId="0720604E" w14:textId="3754AEA7" w:rsidR="001E7EB0" w:rsidRDefault="001E7EB0" w:rsidP="001E7EB0">
      <w:pPr>
        <w:pStyle w:val="Sansinterligne"/>
        <w:rPr>
          <w:sz w:val="24"/>
          <w:szCs w:val="24"/>
        </w:rPr>
      </w:pPr>
      <w:r>
        <w:rPr>
          <w:b/>
          <w:sz w:val="24"/>
          <w:szCs w:val="24"/>
        </w:rPr>
        <w:t>Art.</w:t>
      </w:r>
      <w:r w:rsidR="005A4C10">
        <w:rPr>
          <w:b/>
          <w:sz w:val="24"/>
          <w:szCs w:val="24"/>
        </w:rPr>
        <w:t>10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L’artiste est libre d’exposer les œuvres de son choix</w:t>
      </w:r>
      <w:r w:rsidR="002F7B0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2F7B0E">
        <w:rPr>
          <w:sz w:val="24"/>
          <w:szCs w:val="24"/>
        </w:rPr>
        <w:t>T</w:t>
      </w:r>
      <w:r>
        <w:rPr>
          <w:sz w:val="24"/>
          <w:szCs w:val="24"/>
        </w:rPr>
        <w:t xml:space="preserve">outefois le Centre </w:t>
      </w:r>
      <w:r w:rsidR="00850260">
        <w:rPr>
          <w:sz w:val="24"/>
          <w:szCs w:val="24"/>
        </w:rPr>
        <w:t>c</w:t>
      </w:r>
      <w:r>
        <w:rPr>
          <w:sz w:val="24"/>
          <w:szCs w:val="24"/>
        </w:rPr>
        <w:t>ulturel se réserve le droit d’exclure tout œuvre choquante ou immorale.</w:t>
      </w:r>
    </w:p>
    <w:p w14:paraId="731AE17E" w14:textId="77777777" w:rsidR="002232A5" w:rsidRDefault="002232A5" w:rsidP="001E7EB0">
      <w:pPr>
        <w:pStyle w:val="Sansinterligne"/>
        <w:rPr>
          <w:sz w:val="24"/>
          <w:szCs w:val="24"/>
        </w:rPr>
      </w:pPr>
    </w:p>
    <w:p w14:paraId="58D7C6C0" w14:textId="5F09CB6A" w:rsidR="002232A5" w:rsidRDefault="002232A5" w:rsidP="002232A5">
      <w:pPr>
        <w:pStyle w:val="Sansinterligne"/>
        <w:rPr>
          <w:bCs/>
          <w:sz w:val="24"/>
          <w:szCs w:val="24"/>
        </w:rPr>
      </w:pPr>
      <w:r>
        <w:rPr>
          <w:b/>
          <w:sz w:val="24"/>
          <w:szCs w:val="24"/>
        </w:rPr>
        <w:t>Art. 1</w:t>
      </w:r>
      <w:r w:rsidR="005A4C10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</w:t>
      </w:r>
      <w:r w:rsidRPr="00CB526D">
        <w:rPr>
          <w:bCs/>
          <w:sz w:val="24"/>
          <w:szCs w:val="24"/>
        </w:rPr>
        <w:t>Les artistes veillent à contracter une</w:t>
      </w:r>
      <w:r>
        <w:rPr>
          <w:bCs/>
          <w:sz w:val="24"/>
          <w:szCs w:val="24"/>
        </w:rPr>
        <w:t xml:space="preserve"> assurance pour couvrir leurs œuvres</w:t>
      </w:r>
      <w:r>
        <w:rPr>
          <w:b/>
          <w:sz w:val="24"/>
          <w:szCs w:val="24"/>
        </w:rPr>
        <w:t xml:space="preserve">. </w:t>
      </w:r>
      <w:r w:rsidRPr="00773B9B">
        <w:rPr>
          <w:bCs/>
          <w:sz w:val="24"/>
          <w:szCs w:val="24"/>
        </w:rPr>
        <w:t xml:space="preserve">Ils déchargent le </w:t>
      </w:r>
      <w:r>
        <w:rPr>
          <w:bCs/>
          <w:sz w:val="24"/>
          <w:szCs w:val="24"/>
        </w:rPr>
        <w:t>C</w:t>
      </w:r>
      <w:r w:rsidRPr="00773B9B">
        <w:rPr>
          <w:bCs/>
          <w:sz w:val="24"/>
          <w:szCs w:val="24"/>
        </w:rPr>
        <w:t xml:space="preserve">entre culturel de toute responsabilité en cas de vol ou dégâts causés </w:t>
      </w:r>
      <w:proofErr w:type="gramStart"/>
      <w:r w:rsidRPr="00773B9B">
        <w:rPr>
          <w:bCs/>
          <w:sz w:val="24"/>
          <w:szCs w:val="24"/>
        </w:rPr>
        <w:t xml:space="preserve">durant </w:t>
      </w:r>
      <w:r>
        <w:rPr>
          <w:bCs/>
          <w:sz w:val="24"/>
          <w:szCs w:val="24"/>
        </w:rPr>
        <w:t xml:space="preserve"> l</w:t>
      </w:r>
      <w:r w:rsidRPr="00773B9B">
        <w:rPr>
          <w:bCs/>
          <w:sz w:val="24"/>
          <w:szCs w:val="24"/>
        </w:rPr>
        <w:t>e</w:t>
      </w:r>
      <w:proofErr w:type="gramEnd"/>
      <w:r w:rsidRPr="00773B9B">
        <w:rPr>
          <w:bCs/>
          <w:sz w:val="24"/>
          <w:szCs w:val="24"/>
        </w:rPr>
        <w:t xml:space="preserve"> Parcours d'</w:t>
      </w:r>
      <w:r>
        <w:rPr>
          <w:bCs/>
          <w:sz w:val="24"/>
          <w:szCs w:val="24"/>
        </w:rPr>
        <w:t>a</w:t>
      </w:r>
      <w:r w:rsidRPr="00773B9B">
        <w:rPr>
          <w:bCs/>
          <w:sz w:val="24"/>
          <w:szCs w:val="24"/>
        </w:rPr>
        <w:t xml:space="preserve">rtistes. </w:t>
      </w:r>
    </w:p>
    <w:p w14:paraId="001B537A" w14:textId="77777777" w:rsidR="001E7EB0" w:rsidRDefault="001E7EB0" w:rsidP="001E7EB0">
      <w:pPr>
        <w:pStyle w:val="Sansinterligne"/>
        <w:rPr>
          <w:sz w:val="24"/>
          <w:szCs w:val="24"/>
        </w:rPr>
      </w:pPr>
    </w:p>
    <w:p w14:paraId="335E1935" w14:textId="63B437BB" w:rsidR="001E7EB0" w:rsidRDefault="001E7EB0" w:rsidP="001E7EB0">
      <w:pPr>
        <w:pStyle w:val="Sansinterligne"/>
        <w:rPr>
          <w:sz w:val="24"/>
          <w:szCs w:val="24"/>
        </w:rPr>
      </w:pPr>
      <w:r>
        <w:rPr>
          <w:b/>
          <w:sz w:val="24"/>
          <w:szCs w:val="24"/>
        </w:rPr>
        <w:t xml:space="preserve">Art. </w:t>
      </w:r>
      <w:r w:rsidR="005A4C10">
        <w:rPr>
          <w:b/>
          <w:sz w:val="24"/>
          <w:szCs w:val="24"/>
        </w:rPr>
        <w:t>12</w:t>
      </w:r>
      <w:r>
        <w:rPr>
          <w:sz w:val="24"/>
          <w:szCs w:val="24"/>
        </w:rPr>
        <w:t xml:space="preserve"> Le Centre culturel ne prend aucune commission sur la vente des œuvres. Les artistes sont libres de vendre leurs créations au prix qui leur convient. </w:t>
      </w:r>
    </w:p>
    <w:p w14:paraId="32794291" w14:textId="77777777" w:rsidR="005B10CE" w:rsidRDefault="005B10CE" w:rsidP="001E7EB0">
      <w:pPr>
        <w:pStyle w:val="Sansinterligne"/>
        <w:rPr>
          <w:sz w:val="24"/>
          <w:szCs w:val="24"/>
        </w:rPr>
      </w:pPr>
    </w:p>
    <w:p w14:paraId="14B294B9" w14:textId="68267060" w:rsidR="00646ECD" w:rsidRPr="002232A5" w:rsidRDefault="001E7EB0" w:rsidP="001E7EB0">
      <w:pPr>
        <w:pStyle w:val="Sansinterligne"/>
      </w:pPr>
      <w:r>
        <w:rPr>
          <w:b/>
          <w:bCs/>
          <w:sz w:val="24"/>
          <w:szCs w:val="24"/>
        </w:rPr>
        <w:t xml:space="preserve">Art. </w:t>
      </w:r>
      <w:r w:rsidR="005400F2">
        <w:rPr>
          <w:b/>
          <w:bCs/>
          <w:sz w:val="24"/>
          <w:szCs w:val="24"/>
        </w:rPr>
        <w:t>1</w:t>
      </w:r>
      <w:r w:rsidR="005A4C10">
        <w:rPr>
          <w:b/>
          <w:bCs/>
          <w:sz w:val="24"/>
          <w:szCs w:val="24"/>
        </w:rPr>
        <w:t>3</w:t>
      </w:r>
      <w:r>
        <w:rPr>
          <w:sz w:val="24"/>
          <w:szCs w:val="24"/>
        </w:rPr>
        <w:t xml:space="preserve"> La surveillance des œuvres pendant les heures d’ouvertures de l’exposition revient aux artistes. Le Centre Culturel </w:t>
      </w:r>
      <w:r w:rsidR="00696754">
        <w:rPr>
          <w:sz w:val="24"/>
          <w:szCs w:val="24"/>
        </w:rPr>
        <w:t>ouvrira/</w:t>
      </w:r>
      <w:r>
        <w:rPr>
          <w:sz w:val="24"/>
          <w:szCs w:val="24"/>
        </w:rPr>
        <w:t>fermera les lieux publics d’exposition</w:t>
      </w:r>
      <w:r w:rsidR="00696754">
        <w:rPr>
          <w:sz w:val="24"/>
          <w:szCs w:val="24"/>
        </w:rPr>
        <w:t xml:space="preserve"> le cas échéant</w:t>
      </w:r>
      <w:r>
        <w:rPr>
          <w:sz w:val="24"/>
          <w:szCs w:val="24"/>
        </w:rPr>
        <w:t>.</w:t>
      </w:r>
    </w:p>
    <w:p w14:paraId="62881DE9" w14:textId="77777777" w:rsidR="001E7EB0" w:rsidRDefault="001E7EB0" w:rsidP="001E7EB0">
      <w:pPr>
        <w:pStyle w:val="Sansinterligne"/>
        <w:rPr>
          <w:bCs/>
          <w:sz w:val="24"/>
          <w:szCs w:val="24"/>
        </w:rPr>
      </w:pPr>
    </w:p>
    <w:p w14:paraId="69C06F82" w14:textId="77777777" w:rsidR="00100EE4" w:rsidRDefault="001E7EB0" w:rsidP="001E7EB0">
      <w:pPr>
        <w:pStyle w:val="Sansinterligne"/>
        <w:rPr>
          <w:bCs/>
          <w:sz w:val="24"/>
          <w:szCs w:val="24"/>
        </w:rPr>
      </w:pPr>
      <w:r w:rsidRPr="00823FA0">
        <w:rPr>
          <w:b/>
          <w:sz w:val="24"/>
          <w:szCs w:val="24"/>
        </w:rPr>
        <w:t>Art.</w:t>
      </w:r>
      <w:r w:rsidR="00646ECD">
        <w:rPr>
          <w:b/>
          <w:sz w:val="24"/>
          <w:szCs w:val="24"/>
        </w:rPr>
        <w:t>1</w:t>
      </w:r>
      <w:r w:rsidR="005400F2">
        <w:rPr>
          <w:b/>
          <w:sz w:val="24"/>
          <w:szCs w:val="24"/>
        </w:rPr>
        <w:t>4</w:t>
      </w:r>
      <w:r>
        <w:rPr>
          <w:bCs/>
          <w:sz w:val="24"/>
          <w:szCs w:val="24"/>
        </w:rPr>
        <w:t xml:space="preserve"> Le </w:t>
      </w:r>
      <w:r w:rsidR="00646ECD">
        <w:rPr>
          <w:bCs/>
          <w:sz w:val="24"/>
          <w:szCs w:val="24"/>
        </w:rPr>
        <w:t>Ce</w:t>
      </w:r>
      <w:r>
        <w:rPr>
          <w:bCs/>
          <w:sz w:val="24"/>
          <w:szCs w:val="24"/>
        </w:rPr>
        <w:t>ntre culturel assure la promotion de l’évènement</w:t>
      </w:r>
      <w:r w:rsidR="005845A1">
        <w:rPr>
          <w:bCs/>
          <w:sz w:val="24"/>
          <w:szCs w:val="24"/>
        </w:rPr>
        <w:t xml:space="preserve"> (affiches, flyers, FB, site…) </w:t>
      </w:r>
      <w:r>
        <w:rPr>
          <w:bCs/>
          <w:sz w:val="24"/>
          <w:szCs w:val="24"/>
        </w:rPr>
        <w:t>Les exposants participent à cette promotion le plus activement possible.</w:t>
      </w:r>
      <w:r w:rsidR="005845A1">
        <w:rPr>
          <w:bCs/>
          <w:sz w:val="24"/>
          <w:szCs w:val="24"/>
        </w:rPr>
        <w:t xml:space="preserve"> </w:t>
      </w:r>
    </w:p>
    <w:p w14:paraId="2F5C2FFE" w14:textId="5F9AE4B4" w:rsidR="00100EE4" w:rsidRDefault="00100EE4" w:rsidP="001E7EB0">
      <w:pPr>
        <w:pStyle w:val="Sansinterligne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Chaque artiste sera présenté sur FB (balades braivoises et burdinnoises) et sur la page dédiée sur le site de l’Espace Samare. </w:t>
      </w:r>
    </w:p>
    <w:p w14:paraId="1AF04E76" w14:textId="05E97F2C" w:rsidR="001E7EB0" w:rsidRDefault="005845A1" w:rsidP="001E7EB0">
      <w:pPr>
        <w:pStyle w:val="Sansinterligne"/>
        <w:rPr>
          <w:bCs/>
          <w:sz w:val="24"/>
          <w:szCs w:val="24"/>
        </w:rPr>
      </w:pPr>
      <w:r>
        <w:rPr>
          <w:bCs/>
          <w:sz w:val="24"/>
          <w:szCs w:val="24"/>
        </w:rPr>
        <w:t>Un plan du parcours (reprenant toutes les adresses et le nom des participants) sera édité. La version papier sera mise à disposition du public sur les différents lieux d’exposition</w:t>
      </w:r>
      <w:r w:rsidR="00100EE4">
        <w:rPr>
          <w:bCs/>
          <w:sz w:val="24"/>
          <w:szCs w:val="24"/>
        </w:rPr>
        <w:t xml:space="preserve"> et à l’Espace Samare. Une version numérique téléchargeable sera disponible sur le site de l’Espace Samare. </w:t>
      </w:r>
    </w:p>
    <w:p w14:paraId="0FFEBE0A" w14:textId="77777777" w:rsidR="001E7EB0" w:rsidRPr="00ED51C2" w:rsidRDefault="001E7EB0" w:rsidP="001E7EB0">
      <w:pPr>
        <w:pStyle w:val="Sansinterligne"/>
        <w:rPr>
          <w:b/>
          <w:sz w:val="24"/>
          <w:szCs w:val="24"/>
        </w:rPr>
      </w:pPr>
    </w:p>
    <w:p w14:paraId="10230481" w14:textId="5444A4C2" w:rsidR="00607CBA" w:rsidRDefault="001E7EB0" w:rsidP="001E7EB0">
      <w:pPr>
        <w:pStyle w:val="Sansinterligne"/>
        <w:rPr>
          <w:bCs/>
          <w:sz w:val="24"/>
          <w:szCs w:val="24"/>
        </w:rPr>
      </w:pPr>
      <w:r w:rsidRPr="00ED51C2">
        <w:rPr>
          <w:b/>
          <w:sz w:val="24"/>
          <w:szCs w:val="24"/>
        </w:rPr>
        <w:t>Art.</w:t>
      </w:r>
      <w:r w:rsidR="00646ECD">
        <w:rPr>
          <w:b/>
          <w:sz w:val="24"/>
          <w:szCs w:val="24"/>
        </w:rPr>
        <w:t>1</w:t>
      </w:r>
      <w:r w:rsidR="005400F2">
        <w:rPr>
          <w:b/>
          <w:sz w:val="24"/>
          <w:szCs w:val="24"/>
        </w:rPr>
        <w:t>5</w:t>
      </w:r>
      <w:r w:rsidRPr="00ED51C2">
        <w:rPr>
          <w:bCs/>
          <w:sz w:val="24"/>
          <w:szCs w:val="24"/>
        </w:rPr>
        <w:t xml:space="preserve"> Le </w:t>
      </w:r>
      <w:r w:rsidR="00850260">
        <w:rPr>
          <w:bCs/>
          <w:sz w:val="24"/>
          <w:szCs w:val="24"/>
        </w:rPr>
        <w:t>C</w:t>
      </w:r>
      <w:r w:rsidRPr="00ED51C2">
        <w:rPr>
          <w:bCs/>
          <w:sz w:val="24"/>
          <w:szCs w:val="24"/>
        </w:rPr>
        <w:t xml:space="preserve">entre culturel fournit un fléchage pour le parcours : les </w:t>
      </w:r>
      <w:r w:rsidR="001E5353">
        <w:rPr>
          <w:bCs/>
          <w:sz w:val="24"/>
          <w:szCs w:val="24"/>
        </w:rPr>
        <w:t>participants</w:t>
      </w:r>
      <w:r w:rsidRPr="00ED51C2">
        <w:rPr>
          <w:bCs/>
          <w:sz w:val="24"/>
          <w:szCs w:val="24"/>
        </w:rPr>
        <w:t xml:space="preserve"> s’engagent </w:t>
      </w:r>
      <w:proofErr w:type="gramStart"/>
      <w:r w:rsidRPr="00ED51C2">
        <w:rPr>
          <w:bCs/>
          <w:sz w:val="24"/>
          <w:szCs w:val="24"/>
        </w:rPr>
        <w:t>à</w:t>
      </w:r>
      <w:r w:rsidR="004568DD">
        <w:rPr>
          <w:bCs/>
          <w:sz w:val="24"/>
          <w:szCs w:val="24"/>
        </w:rPr>
        <w:t xml:space="preserve"> </w:t>
      </w:r>
      <w:r w:rsidRPr="00ED51C2">
        <w:rPr>
          <w:bCs/>
          <w:sz w:val="24"/>
          <w:szCs w:val="24"/>
        </w:rPr>
        <w:t xml:space="preserve"> </w:t>
      </w:r>
      <w:r w:rsidR="00451183">
        <w:rPr>
          <w:bCs/>
          <w:sz w:val="24"/>
          <w:szCs w:val="24"/>
        </w:rPr>
        <w:t>venir</w:t>
      </w:r>
      <w:proofErr w:type="gramEnd"/>
      <w:r w:rsidR="00451183">
        <w:rPr>
          <w:bCs/>
          <w:sz w:val="24"/>
          <w:szCs w:val="24"/>
        </w:rPr>
        <w:t xml:space="preserve"> chercher/rapporter ce </w:t>
      </w:r>
      <w:r w:rsidR="001E5353">
        <w:rPr>
          <w:bCs/>
          <w:sz w:val="24"/>
          <w:szCs w:val="24"/>
        </w:rPr>
        <w:t>fléchage</w:t>
      </w:r>
      <w:r w:rsidR="00451183">
        <w:rPr>
          <w:bCs/>
          <w:sz w:val="24"/>
          <w:szCs w:val="24"/>
        </w:rPr>
        <w:t xml:space="preserve"> dans les </w:t>
      </w:r>
      <w:r w:rsidR="001E5353">
        <w:rPr>
          <w:bCs/>
          <w:sz w:val="24"/>
          <w:szCs w:val="24"/>
        </w:rPr>
        <w:t>locaux</w:t>
      </w:r>
      <w:r w:rsidR="00451183">
        <w:rPr>
          <w:bCs/>
          <w:sz w:val="24"/>
          <w:szCs w:val="24"/>
        </w:rPr>
        <w:t xml:space="preserve"> de </w:t>
      </w:r>
      <w:r w:rsidR="001E5353">
        <w:rPr>
          <w:bCs/>
          <w:sz w:val="24"/>
          <w:szCs w:val="24"/>
        </w:rPr>
        <w:t>l</w:t>
      </w:r>
      <w:r w:rsidR="00451183">
        <w:rPr>
          <w:bCs/>
          <w:sz w:val="24"/>
          <w:szCs w:val="24"/>
        </w:rPr>
        <w:t>’Espace Samare</w:t>
      </w:r>
      <w:r w:rsidR="001E5353">
        <w:rPr>
          <w:bCs/>
          <w:sz w:val="24"/>
          <w:szCs w:val="24"/>
        </w:rPr>
        <w:t xml:space="preserve"> (suivant le calendrier transmis en temps utile) et à </w:t>
      </w:r>
      <w:r w:rsidRPr="00ED51C2">
        <w:rPr>
          <w:bCs/>
          <w:sz w:val="24"/>
          <w:szCs w:val="24"/>
        </w:rPr>
        <w:t xml:space="preserve">placer ce fléchage de façon à faciliter </w:t>
      </w:r>
      <w:r w:rsidR="001E5353">
        <w:rPr>
          <w:bCs/>
          <w:sz w:val="24"/>
          <w:szCs w:val="24"/>
        </w:rPr>
        <w:t>la localisation</w:t>
      </w:r>
      <w:r w:rsidRPr="00ED51C2">
        <w:rPr>
          <w:bCs/>
          <w:sz w:val="24"/>
          <w:szCs w:val="24"/>
        </w:rPr>
        <w:t xml:space="preserve"> </w:t>
      </w:r>
      <w:r w:rsidR="001E5353">
        <w:rPr>
          <w:bCs/>
          <w:sz w:val="24"/>
          <w:szCs w:val="24"/>
        </w:rPr>
        <w:t>de leur lieu</w:t>
      </w:r>
      <w:r w:rsidRPr="00ED51C2">
        <w:rPr>
          <w:bCs/>
          <w:sz w:val="24"/>
          <w:szCs w:val="24"/>
        </w:rPr>
        <w:t xml:space="preserve"> </w:t>
      </w:r>
      <w:r w:rsidR="001E5353">
        <w:rPr>
          <w:bCs/>
          <w:sz w:val="24"/>
          <w:szCs w:val="24"/>
        </w:rPr>
        <w:t>d’exposition par le</w:t>
      </w:r>
      <w:r w:rsidRPr="00ED51C2">
        <w:rPr>
          <w:bCs/>
          <w:sz w:val="24"/>
          <w:szCs w:val="24"/>
        </w:rPr>
        <w:t xml:space="preserve"> public. </w:t>
      </w:r>
    </w:p>
    <w:p w14:paraId="1A7C8930" w14:textId="77777777" w:rsidR="005400F2" w:rsidRDefault="005400F2" w:rsidP="001E7EB0">
      <w:pPr>
        <w:pStyle w:val="Sansinterligne"/>
        <w:rPr>
          <w:bCs/>
          <w:sz w:val="24"/>
          <w:szCs w:val="24"/>
        </w:rPr>
      </w:pPr>
    </w:p>
    <w:p w14:paraId="5F296E85" w14:textId="2155DD1C" w:rsidR="005400F2" w:rsidRPr="005400F2" w:rsidRDefault="005400F2" w:rsidP="005400F2">
      <w:pPr>
        <w:spacing w:after="160" w:line="278" w:lineRule="auto"/>
        <w:rPr>
          <w:sz w:val="24"/>
          <w:szCs w:val="24"/>
        </w:rPr>
      </w:pPr>
      <w:r w:rsidRPr="005400F2">
        <w:rPr>
          <w:b/>
          <w:bCs/>
          <w:sz w:val="24"/>
          <w:szCs w:val="24"/>
        </w:rPr>
        <w:t>Art. 16</w:t>
      </w:r>
      <w:r w:rsidRPr="005400F2">
        <w:rPr>
          <w:sz w:val="24"/>
          <w:szCs w:val="24"/>
        </w:rPr>
        <w:t xml:space="preserve"> Les participants peuvent organiser la vente de boissons et de nourriture sur le lieu d’exposition, à leur charge et bénéfice</w:t>
      </w:r>
      <w:r>
        <w:rPr>
          <w:sz w:val="24"/>
          <w:szCs w:val="24"/>
        </w:rPr>
        <w:t>.</w:t>
      </w:r>
    </w:p>
    <w:p w14:paraId="315B64BB" w14:textId="69EDD907" w:rsidR="001E7EB0" w:rsidRDefault="001E7EB0" w:rsidP="001E7EB0">
      <w:pPr>
        <w:pStyle w:val="Sansinterligne"/>
        <w:rPr>
          <w:b/>
          <w:sz w:val="24"/>
          <w:szCs w:val="24"/>
        </w:rPr>
      </w:pPr>
      <w:r>
        <w:rPr>
          <w:b/>
          <w:sz w:val="24"/>
          <w:szCs w:val="24"/>
        </w:rPr>
        <w:t>Art.1</w:t>
      </w:r>
      <w:r w:rsidR="005400F2">
        <w:rPr>
          <w:b/>
          <w:sz w:val="24"/>
          <w:szCs w:val="24"/>
        </w:rPr>
        <w:t>7</w:t>
      </w:r>
    </w:p>
    <w:p w14:paraId="1A342696" w14:textId="03B96D6C" w:rsidR="001E7EB0" w:rsidRPr="005400F2" w:rsidRDefault="001E7EB0" w:rsidP="001E7EB0">
      <w:pPr>
        <w:pStyle w:val="Sansinterligne"/>
        <w:rPr>
          <w:b/>
          <w:bCs/>
        </w:rPr>
      </w:pPr>
      <w:r w:rsidRPr="005400F2">
        <w:rPr>
          <w:b/>
          <w:bCs/>
          <w:sz w:val="24"/>
          <w:szCs w:val="24"/>
        </w:rPr>
        <w:t xml:space="preserve">Tout artiste participant s’engage par la remise du bulletin d’inscription, à respecter le </w:t>
      </w:r>
      <w:r w:rsidR="001E5353" w:rsidRPr="005400F2">
        <w:rPr>
          <w:b/>
          <w:bCs/>
          <w:sz w:val="24"/>
          <w:szCs w:val="24"/>
        </w:rPr>
        <w:t xml:space="preserve">présent </w:t>
      </w:r>
      <w:r w:rsidRPr="005400F2">
        <w:rPr>
          <w:b/>
          <w:bCs/>
          <w:sz w:val="24"/>
          <w:szCs w:val="24"/>
        </w:rPr>
        <w:t>règlement.</w:t>
      </w:r>
    </w:p>
    <w:p w14:paraId="1A57CAB6" w14:textId="77777777" w:rsidR="005D111E" w:rsidRDefault="005D111E" w:rsidP="001E7EB0">
      <w:pPr>
        <w:pStyle w:val="Standard"/>
        <w:rPr>
          <w:rFonts w:cs="Calibri"/>
          <w:sz w:val="24"/>
          <w:szCs w:val="24"/>
        </w:rPr>
      </w:pPr>
    </w:p>
    <w:p w14:paraId="39CA0578" w14:textId="77777777" w:rsidR="00D87E50" w:rsidRDefault="00D87E50" w:rsidP="004F0B1C">
      <w:pPr>
        <w:pStyle w:val="Standard"/>
        <w:rPr>
          <w:rFonts w:cs="Calibri"/>
          <w:sz w:val="24"/>
          <w:szCs w:val="24"/>
        </w:rPr>
      </w:pPr>
    </w:p>
    <w:p w14:paraId="2AB9E60D" w14:textId="77777777" w:rsidR="00D87E50" w:rsidRDefault="00D87E50" w:rsidP="004F0B1C">
      <w:pPr>
        <w:pStyle w:val="Standard"/>
        <w:rPr>
          <w:rFonts w:cs="Calibri"/>
          <w:sz w:val="24"/>
          <w:szCs w:val="24"/>
        </w:rPr>
      </w:pPr>
    </w:p>
    <w:sectPr w:rsidR="00D87E50" w:rsidSect="00FE7FD0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C3D96" w14:textId="77777777" w:rsidR="00C3653C" w:rsidRDefault="00C3653C" w:rsidP="00650259">
      <w:pPr>
        <w:spacing w:after="0" w:line="240" w:lineRule="auto"/>
      </w:pPr>
      <w:r>
        <w:separator/>
      </w:r>
    </w:p>
  </w:endnote>
  <w:endnote w:type="continuationSeparator" w:id="0">
    <w:p w14:paraId="239E05ED" w14:textId="77777777" w:rsidR="00C3653C" w:rsidRDefault="00C3653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188090-7FD5-434F-A909-457D121A44A5}"/>
    <w:embedBold r:id="rId2" w:fontKey="{B41F5FA5-CEAE-43B3-A709-1A51349DED1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EE22DF3-5C40-4600-BE59-84967145F6F3}"/>
    <w:embedBold r:id="rId4" w:fontKey="{A47ACBA6-95BD-45DB-AE9C-50A8E643DEB2}"/>
    <w:embedItalic r:id="rId5" w:fontKey="{FA30CB09-F306-4B18-9F61-F38CD5ED0E7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B0AAB8F-4FA9-44E5-A9FA-86C39161B01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52F974D-4DF8-48BB-878A-8A5F629CB1C9}"/>
    <w:embedBold r:id="rId8" w:fontKey="{BAA28722-A99B-4F18-83E2-41DB7092627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A14A38FB-7A61-4DEA-9D51-852D2495B3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2462F3" w:rsidRPr="002462F3" w14:paraId="68F4AD68" w14:textId="77777777" w:rsidTr="00900E13">
      <w:tc>
        <w:tcPr>
          <w:tcW w:w="4513" w:type="dxa"/>
          <w:vAlign w:val="center"/>
        </w:tcPr>
        <w:p w14:paraId="2C976F2A" w14:textId="3BB7E001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bidi="fr-FR"/>
            </w:rPr>
          </w:pPr>
        </w:p>
      </w:tc>
      <w:tc>
        <w:tcPr>
          <w:tcW w:w="4513" w:type="dxa"/>
          <w:vAlign w:val="center"/>
        </w:tcPr>
        <w:p w14:paraId="48907566" w14:textId="18196394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2E8AE49" w14:textId="77777777" w:rsidR="00900E13" w:rsidRPr="00756B02" w:rsidRDefault="00900E13" w:rsidP="00900E13">
    <w:pPr>
      <w:pStyle w:val="Pieddepage"/>
      <w:rPr>
        <w:szCs w:val="18"/>
      </w:rPr>
    </w:pPr>
    <w:r w:rsidRPr="00756B02">
      <w:rPr>
        <w:szCs w:val="18"/>
      </w:rPr>
      <w:t>ESPACE SAMARE | CENTRE CULTUREL BRAIVES BURDINNE</w:t>
    </w:r>
    <w:r>
      <w:rPr>
        <w:szCs w:val="18"/>
      </w:rPr>
      <w:t xml:space="preserve"> / </w:t>
    </w:r>
    <w:r w:rsidRPr="00756B02">
      <w:rPr>
        <w:szCs w:val="18"/>
      </w:rPr>
      <w:t>BCE 0461 8965 78</w:t>
    </w:r>
    <w:r>
      <w:rPr>
        <w:szCs w:val="18"/>
      </w:rPr>
      <w:t>/ BE46 0604 9221 2027</w:t>
    </w:r>
  </w:p>
  <w:p w14:paraId="0DAD6971" w14:textId="77777777" w:rsidR="00731F26" w:rsidRDefault="00731F26" w:rsidP="002462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E5231" w14:textId="77777777" w:rsidR="00C3653C" w:rsidRDefault="00C3653C" w:rsidP="00650259">
      <w:pPr>
        <w:spacing w:after="0" w:line="240" w:lineRule="auto"/>
      </w:pPr>
      <w:r>
        <w:separator/>
      </w:r>
    </w:p>
  </w:footnote>
  <w:footnote w:type="continuationSeparator" w:id="0">
    <w:p w14:paraId="61B416B9" w14:textId="77777777" w:rsidR="00C3653C" w:rsidRDefault="00C3653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06179" w14:textId="7D3ED0C0" w:rsidR="00650259" w:rsidRPr="00900E13" w:rsidRDefault="00900E13" w:rsidP="00BD1543">
    <w:pPr>
      <w:pStyle w:val="Sansinterligne"/>
      <w:jc w:val="center"/>
      <w:rPr>
        <w:b/>
        <w:bCs/>
        <w:color w:val="00A096"/>
        <w:sz w:val="32"/>
        <w:szCs w:val="32"/>
        <w:u w:val="single"/>
      </w:rPr>
    </w:pPr>
    <w:r w:rsidRPr="00900E13">
      <w:rPr>
        <w:b/>
        <w:bCs/>
        <w:noProof/>
        <w:color w:val="00A096"/>
        <w:sz w:val="32"/>
        <w:szCs w:val="32"/>
        <w:u w:val="single"/>
      </w:rPr>
      <w:drawing>
        <wp:anchor distT="0" distB="0" distL="114300" distR="114300" simplePos="0" relativeHeight="251658240" behindDoc="0" locked="0" layoutInCell="1" allowOverlap="1" wp14:anchorId="6DDB5F77" wp14:editId="7B466114">
          <wp:simplePos x="0" y="0"/>
          <wp:positionH relativeFrom="column">
            <wp:posOffset>-295275</wp:posOffset>
          </wp:positionH>
          <wp:positionV relativeFrom="paragraph">
            <wp:posOffset>-95250</wp:posOffset>
          </wp:positionV>
          <wp:extent cx="1482728" cy="552450"/>
          <wp:effectExtent l="0" t="0" r="3175" b="0"/>
          <wp:wrapSquare wrapText="bothSides"/>
          <wp:docPr id="130423628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4236289" name="Image 13042362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728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1BE1" w:rsidRPr="00900E13">
      <w:rPr>
        <w:b/>
        <w:bCs/>
        <w:color w:val="00A096"/>
        <w:sz w:val="32"/>
        <w:szCs w:val="32"/>
        <w:u w:val="single"/>
      </w:rPr>
      <w:t>Inscription Balades braivoises et burdinnoises</w:t>
    </w:r>
  </w:p>
  <w:p w14:paraId="41176742" w14:textId="39E126F1" w:rsidR="00C528A2" w:rsidRPr="00900E13" w:rsidRDefault="00AC07D3" w:rsidP="00C528A2">
    <w:pPr>
      <w:pStyle w:val="Sansinterligne"/>
      <w:jc w:val="center"/>
      <w:rPr>
        <w:b/>
        <w:bCs/>
        <w:color w:val="00A096"/>
        <w:sz w:val="32"/>
        <w:szCs w:val="32"/>
        <w:u w:val="single"/>
      </w:rPr>
    </w:pPr>
    <w:r w:rsidRPr="00900E13">
      <w:rPr>
        <w:b/>
        <w:bCs/>
        <w:color w:val="00A096"/>
        <w:sz w:val="32"/>
        <w:szCs w:val="32"/>
        <w:u w:val="single"/>
      </w:rPr>
      <w:t>Parcours d’artistes et d’artisans</w:t>
    </w:r>
    <w:r w:rsidR="00BD1543" w:rsidRPr="00900E13">
      <w:rPr>
        <w:b/>
        <w:bCs/>
        <w:color w:val="00A096"/>
        <w:sz w:val="32"/>
        <w:szCs w:val="32"/>
        <w:u w:val="single"/>
      </w:rPr>
      <w:t xml:space="preserve">, </w:t>
    </w:r>
    <w:r w:rsidR="009B1333" w:rsidRPr="00900E13">
      <w:rPr>
        <w:b/>
        <w:bCs/>
        <w:color w:val="00A096"/>
        <w:sz w:val="32"/>
        <w:szCs w:val="32"/>
        <w:u w:val="single"/>
      </w:rPr>
      <w:t>2</w:t>
    </w:r>
    <w:r w:rsidR="001D24E4" w:rsidRPr="00900E13">
      <w:rPr>
        <w:b/>
        <w:bCs/>
        <w:color w:val="00A096"/>
        <w:sz w:val="32"/>
        <w:szCs w:val="32"/>
        <w:u w:val="single"/>
      </w:rPr>
      <w:t>4</w:t>
    </w:r>
    <w:r w:rsidR="009B1333" w:rsidRPr="00900E13">
      <w:rPr>
        <w:b/>
        <w:bCs/>
        <w:color w:val="00A096"/>
        <w:sz w:val="32"/>
        <w:szCs w:val="32"/>
        <w:u w:val="single"/>
      </w:rPr>
      <w:t>-2</w:t>
    </w:r>
    <w:r w:rsidR="001D24E4" w:rsidRPr="00900E13">
      <w:rPr>
        <w:b/>
        <w:bCs/>
        <w:color w:val="00A096"/>
        <w:sz w:val="32"/>
        <w:szCs w:val="32"/>
        <w:u w:val="single"/>
      </w:rPr>
      <w:t>5</w:t>
    </w:r>
    <w:r w:rsidR="009B1333" w:rsidRPr="00900E13">
      <w:rPr>
        <w:b/>
        <w:bCs/>
        <w:color w:val="00A096"/>
        <w:sz w:val="32"/>
        <w:szCs w:val="32"/>
        <w:u w:val="single"/>
      </w:rPr>
      <w:t xml:space="preserve"> </w:t>
    </w:r>
    <w:r w:rsidRPr="00900E13">
      <w:rPr>
        <w:b/>
        <w:bCs/>
        <w:color w:val="00A096"/>
        <w:sz w:val="32"/>
        <w:szCs w:val="32"/>
        <w:u w:val="single"/>
      </w:rPr>
      <w:t>avril 202</w:t>
    </w:r>
    <w:r w:rsidR="00C528A2">
      <w:rPr>
        <w:b/>
        <w:bCs/>
        <w:color w:val="00A096"/>
        <w:sz w:val="32"/>
        <w:szCs w:val="32"/>
        <w:u w:val="single"/>
      </w:rPr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325995"/>
    <w:multiLevelType w:val="multilevel"/>
    <w:tmpl w:val="CDE45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355606"/>
    <w:multiLevelType w:val="hybridMultilevel"/>
    <w:tmpl w:val="DF54202A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37391465">
    <w:abstractNumId w:val="11"/>
  </w:num>
  <w:num w:numId="2" w16cid:durableId="1160198286">
    <w:abstractNumId w:val="7"/>
  </w:num>
  <w:num w:numId="3" w16cid:durableId="600381544">
    <w:abstractNumId w:val="17"/>
  </w:num>
  <w:num w:numId="4" w16cid:durableId="857541419">
    <w:abstractNumId w:val="12"/>
  </w:num>
  <w:num w:numId="5" w16cid:durableId="894513568">
    <w:abstractNumId w:val="13"/>
  </w:num>
  <w:num w:numId="6" w16cid:durableId="1761834701">
    <w:abstractNumId w:val="21"/>
  </w:num>
  <w:num w:numId="7" w16cid:durableId="1176186939">
    <w:abstractNumId w:val="6"/>
  </w:num>
  <w:num w:numId="8" w16cid:durableId="1509835025">
    <w:abstractNumId w:val="10"/>
  </w:num>
  <w:num w:numId="9" w16cid:durableId="1797871971">
    <w:abstractNumId w:val="19"/>
  </w:num>
  <w:num w:numId="10" w16cid:durableId="601574743">
    <w:abstractNumId w:val="1"/>
  </w:num>
  <w:num w:numId="11" w16cid:durableId="901332574">
    <w:abstractNumId w:val="5"/>
  </w:num>
  <w:num w:numId="12" w16cid:durableId="1986230351">
    <w:abstractNumId w:val="0"/>
  </w:num>
  <w:num w:numId="13" w16cid:durableId="1359741955">
    <w:abstractNumId w:val="2"/>
  </w:num>
  <w:num w:numId="14" w16cid:durableId="471022324">
    <w:abstractNumId w:val="9"/>
  </w:num>
  <w:num w:numId="15" w16cid:durableId="1739128952">
    <w:abstractNumId w:val="8"/>
  </w:num>
  <w:num w:numId="16" w16cid:durableId="610286173">
    <w:abstractNumId w:val="18"/>
  </w:num>
  <w:num w:numId="17" w16cid:durableId="1690061368">
    <w:abstractNumId w:val="3"/>
  </w:num>
  <w:num w:numId="18" w16cid:durableId="1057707933">
    <w:abstractNumId w:val="23"/>
  </w:num>
  <w:num w:numId="19" w16cid:durableId="1562248529">
    <w:abstractNumId w:val="20"/>
  </w:num>
  <w:num w:numId="20" w16cid:durableId="524758389">
    <w:abstractNumId w:val="14"/>
  </w:num>
  <w:num w:numId="21" w16cid:durableId="965476532">
    <w:abstractNumId w:val="22"/>
  </w:num>
  <w:num w:numId="22" w16cid:durableId="1309020951">
    <w:abstractNumId w:val="4"/>
  </w:num>
  <w:num w:numId="23" w16cid:durableId="1993676269">
    <w:abstractNumId w:val="16"/>
  </w:num>
  <w:num w:numId="24" w16cid:durableId="1843625451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6CF"/>
    <w:rsid w:val="00030716"/>
    <w:rsid w:val="0003361B"/>
    <w:rsid w:val="00033DE4"/>
    <w:rsid w:val="00037533"/>
    <w:rsid w:val="000401C0"/>
    <w:rsid w:val="00052382"/>
    <w:rsid w:val="0006125A"/>
    <w:rsid w:val="0006568A"/>
    <w:rsid w:val="00076F0F"/>
    <w:rsid w:val="00084253"/>
    <w:rsid w:val="00090BD0"/>
    <w:rsid w:val="000A0E00"/>
    <w:rsid w:val="000A1A5D"/>
    <w:rsid w:val="000A6201"/>
    <w:rsid w:val="000A779D"/>
    <w:rsid w:val="000B3D9D"/>
    <w:rsid w:val="000C1BE1"/>
    <w:rsid w:val="000C25A6"/>
    <w:rsid w:val="000C6013"/>
    <w:rsid w:val="000D1F49"/>
    <w:rsid w:val="00100EE4"/>
    <w:rsid w:val="001241D2"/>
    <w:rsid w:val="00124384"/>
    <w:rsid w:val="001302BE"/>
    <w:rsid w:val="00132292"/>
    <w:rsid w:val="0014563D"/>
    <w:rsid w:val="00165ACA"/>
    <w:rsid w:val="0017101B"/>
    <w:rsid w:val="001727CA"/>
    <w:rsid w:val="00173D6B"/>
    <w:rsid w:val="001968F4"/>
    <w:rsid w:val="001A313B"/>
    <w:rsid w:val="001A6997"/>
    <w:rsid w:val="001C4A3D"/>
    <w:rsid w:val="001D24E4"/>
    <w:rsid w:val="001E5353"/>
    <w:rsid w:val="001E7EB0"/>
    <w:rsid w:val="001F25C8"/>
    <w:rsid w:val="001F2FCA"/>
    <w:rsid w:val="00201C70"/>
    <w:rsid w:val="002232A5"/>
    <w:rsid w:val="00236839"/>
    <w:rsid w:val="00237BA7"/>
    <w:rsid w:val="0024413D"/>
    <w:rsid w:val="002462F3"/>
    <w:rsid w:val="00247A7F"/>
    <w:rsid w:val="0025022D"/>
    <w:rsid w:val="00267BA2"/>
    <w:rsid w:val="00295277"/>
    <w:rsid w:val="0029699A"/>
    <w:rsid w:val="002A0113"/>
    <w:rsid w:val="002A1CAE"/>
    <w:rsid w:val="002C12FE"/>
    <w:rsid w:val="002C2F8F"/>
    <w:rsid w:val="002C56E6"/>
    <w:rsid w:val="002F4BC1"/>
    <w:rsid w:val="002F565E"/>
    <w:rsid w:val="002F7B0E"/>
    <w:rsid w:val="0030254A"/>
    <w:rsid w:val="00307854"/>
    <w:rsid w:val="00346DE2"/>
    <w:rsid w:val="003506CF"/>
    <w:rsid w:val="00351EA5"/>
    <w:rsid w:val="00355638"/>
    <w:rsid w:val="00355D30"/>
    <w:rsid w:val="00361E11"/>
    <w:rsid w:val="00364160"/>
    <w:rsid w:val="00373B1B"/>
    <w:rsid w:val="003A0BFF"/>
    <w:rsid w:val="003B4744"/>
    <w:rsid w:val="003C0705"/>
    <w:rsid w:val="003F0847"/>
    <w:rsid w:val="003F086D"/>
    <w:rsid w:val="003F3302"/>
    <w:rsid w:val="003F479A"/>
    <w:rsid w:val="0040090B"/>
    <w:rsid w:val="00416BFB"/>
    <w:rsid w:val="004267EF"/>
    <w:rsid w:val="00443F81"/>
    <w:rsid w:val="00451183"/>
    <w:rsid w:val="004568DD"/>
    <w:rsid w:val="0046302A"/>
    <w:rsid w:val="004843FA"/>
    <w:rsid w:val="00487D2D"/>
    <w:rsid w:val="00493A84"/>
    <w:rsid w:val="004A5821"/>
    <w:rsid w:val="004C3FA8"/>
    <w:rsid w:val="004C40B6"/>
    <w:rsid w:val="004D1588"/>
    <w:rsid w:val="004D5D62"/>
    <w:rsid w:val="004F0B1C"/>
    <w:rsid w:val="004F46C5"/>
    <w:rsid w:val="005112D0"/>
    <w:rsid w:val="005119C1"/>
    <w:rsid w:val="00514B2D"/>
    <w:rsid w:val="005278DF"/>
    <w:rsid w:val="005400F2"/>
    <w:rsid w:val="005508DA"/>
    <w:rsid w:val="00554D18"/>
    <w:rsid w:val="00565BFD"/>
    <w:rsid w:val="00576EA5"/>
    <w:rsid w:val="00577E06"/>
    <w:rsid w:val="005845A1"/>
    <w:rsid w:val="0059403B"/>
    <w:rsid w:val="005A3BF7"/>
    <w:rsid w:val="005A4C10"/>
    <w:rsid w:val="005B10CE"/>
    <w:rsid w:val="005C160E"/>
    <w:rsid w:val="005C2E1A"/>
    <w:rsid w:val="005C7350"/>
    <w:rsid w:val="005D111E"/>
    <w:rsid w:val="005E1917"/>
    <w:rsid w:val="005E7773"/>
    <w:rsid w:val="005F2035"/>
    <w:rsid w:val="005F7990"/>
    <w:rsid w:val="006021BD"/>
    <w:rsid w:val="00607CBA"/>
    <w:rsid w:val="00610253"/>
    <w:rsid w:val="00613BF3"/>
    <w:rsid w:val="00623688"/>
    <w:rsid w:val="0063739C"/>
    <w:rsid w:val="00642AC8"/>
    <w:rsid w:val="00646ECD"/>
    <w:rsid w:val="00650259"/>
    <w:rsid w:val="00653D4B"/>
    <w:rsid w:val="00656524"/>
    <w:rsid w:val="006853F6"/>
    <w:rsid w:val="00696754"/>
    <w:rsid w:val="006C7404"/>
    <w:rsid w:val="006E629B"/>
    <w:rsid w:val="00700422"/>
    <w:rsid w:val="00711EF3"/>
    <w:rsid w:val="00724B61"/>
    <w:rsid w:val="00731F26"/>
    <w:rsid w:val="007324AF"/>
    <w:rsid w:val="00737877"/>
    <w:rsid w:val="00747299"/>
    <w:rsid w:val="00756907"/>
    <w:rsid w:val="00760D65"/>
    <w:rsid w:val="00770F25"/>
    <w:rsid w:val="007A35A8"/>
    <w:rsid w:val="007B0A85"/>
    <w:rsid w:val="007B0F3E"/>
    <w:rsid w:val="007B3F7A"/>
    <w:rsid w:val="007C28B3"/>
    <w:rsid w:val="007C6A52"/>
    <w:rsid w:val="007D055F"/>
    <w:rsid w:val="0081194D"/>
    <w:rsid w:val="0082043E"/>
    <w:rsid w:val="00824D8A"/>
    <w:rsid w:val="00825C39"/>
    <w:rsid w:val="00850260"/>
    <w:rsid w:val="008571D1"/>
    <w:rsid w:val="0087795F"/>
    <w:rsid w:val="008855EB"/>
    <w:rsid w:val="008A0D08"/>
    <w:rsid w:val="008B196B"/>
    <w:rsid w:val="008B20E8"/>
    <w:rsid w:val="008D13CE"/>
    <w:rsid w:val="008D6E24"/>
    <w:rsid w:val="008E203A"/>
    <w:rsid w:val="008F6F34"/>
    <w:rsid w:val="00900E13"/>
    <w:rsid w:val="0091229C"/>
    <w:rsid w:val="009146DB"/>
    <w:rsid w:val="00924D93"/>
    <w:rsid w:val="00931F2D"/>
    <w:rsid w:val="00940E73"/>
    <w:rsid w:val="00953F53"/>
    <w:rsid w:val="00965AC5"/>
    <w:rsid w:val="0098597D"/>
    <w:rsid w:val="009867CF"/>
    <w:rsid w:val="009908C2"/>
    <w:rsid w:val="009A3D8A"/>
    <w:rsid w:val="009B1333"/>
    <w:rsid w:val="009D27D6"/>
    <w:rsid w:val="009D4619"/>
    <w:rsid w:val="009D65FB"/>
    <w:rsid w:val="009F4F16"/>
    <w:rsid w:val="009F619A"/>
    <w:rsid w:val="009F6DDE"/>
    <w:rsid w:val="00A06304"/>
    <w:rsid w:val="00A07415"/>
    <w:rsid w:val="00A322DB"/>
    <w:rsid w:val="00A33F88"/>
    <w:rsid w:val="00A36B1E"/>
    <w:rsid w:val="00A370A8"/>
    <w:rsid w:val="00A43E27"/>
    <w:rsid w:val="00A44B41"/>
    <w:rsid w:val="00A65D5E"/>
    <w:rsid w:val="00A7244B"/>
    <w:rsid w:val="00A83BDA"/>
    <w:rsid w:val="00A95638"/>
    <w:rsid w:val="00AA3904"/>
    <w:rsid w:val="00AB61A6"/>
    <w:rsid w:val="00AC07D3"/>
    <w:rsid w:val="00AC3A62"/>
    <w:rsid w:val="00AE1831"/>
    <w:rsid w:val="00B0063D"/>
    <w:rsid w:val="00B00C51"/>
    <w:rsid w:val="00B06E7C"/>
    <w:rsid w:val="00B246BF"/>
    <w:rsid w:val="00B2591C"/>
    <w:rsid w:val="00B25CE8"/>
    <w:rsid w:val="00B26464"/>
    <w:rsid w:val="00B26FBC"/>
    <w:rsid w:val="00B32D83"/>
    <w:rsid w:val="00B34B29"/>
    <w:rsid w:val="00B41F06"/>
    <w:rsid w:val="00B43DE9"/>
    <w:rsid w:val="00B62AEC"/>
    <w:rsid w:val="00B8270A"/>
    <w:rsid w:val="00BB4CF3"/>
    <w:rsid w:val="00BD1543"/>
    <w:rsid w:val="00BD4753"/>
    <w:rsid w:val="00BD5CB1"/>
    <w:rsid w:val="00BE1CF8"/>
    <w:rsid w:val="00BE478F"/>
    <w:rsid w:val="00BE62EE"/>
    <w:rsid w:val="00BF6926"/>
    <w:rsid w:val="00C003BA"/>
    <w:rsid w:val="00C0488C"/>
    <w:rsid w:val="00C3653C"/>
    <w:rsid w:val="00C45F03"/>
    <w:rsid w:val="00C46878"/>
    <w:rsid w:val="00C528A2"/>
    <w:rsid w:val="00C5378F"/>
    <w:rsid w:val="00C53EDA"/>
    <w:rsid w:val="00C600D5"/>
    <w:rsid w:val="00C7238A"/>
    <w:rsid w:val="00C871EA"/>
    <w:rsid w:val="00C90FF6"/>
    <w:rsid w:val="00CB4A51"/>
    <w:rsid w:val="00CC0A3A"/>
    <w:rsid w:val="00CD4532"/>
    <w:rsid w:val="00CD47B0"/>
    <w:rsid w:val="00CD6CB5"/>
    <w:rsid w:val="00CE537C"/>
    <w:rsid w:val="00CE6104"/>
    <w:rsid w:val="00CE7918"/>
    <w:rsid w:val="00CF0F3C"/>
    <w:rsid w:val="00D16163"/>
    <w:rsid w:val="00D17D4B"/>
    <w:rsid w:val="00D24D9F"/>
    <w:rsid w:val="00D27C15"/>
    <w:rsid w:val="00D37F8C"/>
    <w:rsid w:val="00D44366"/>
    <w:rsid w:val="00D50A91"/>
    <w:rsid w:val="00D5104B"/>
    <w:rsid w:val="00D55C78"/>
    <w:rsid w:val="00D812E5"/>
    <w:rsid w:val="00D86A17"/>
    <w:rsid w:val="00D87E50"/>
    <w:rsid w:val="00DA1C7C"/>
    <w:rsid w:val="00DB3FAD"/>
    <w:rsid w:val="00DD58BF"/>
    <w:rsid w:val="00E15AE3"/>
    <w:rsid w:val="00E35048"/>
    <w:rsid w:val="00E533BF"/>
    <w:rsid w:val="00E61C09"/>
    <w:rsid w:val="00E677FE"/>
    <w:rsid w:val="00E9264B"/>
    <w:rsid w:val="00E979DC"/>
    <w:rsid w:val="00EA1CD6"/>
    <w:rsid w:val="00EB3B58"/>
    <w:rsid w:val="00EB563B"/>
    <w:rsid w:val="00EC7359"/>
    <w:rsid w:val="00ED51C2"/>
    <w:rsid w:val="00EE1E71"/>
    <w:rsid w:val="00EE3054"/>
    <w:rsid w:val="00EE58B6"/>
    <w:rsid w:val="00EE61A4"/>
    <w:rsid w:val="00EF0BBF"/>
    <w:rsid w:val="00EF2E10"/>
    <w:rsid w:val="00F00498"/>
    <w:rsid w:val="00F00606"/>
    <w:rsid w:val="00F01256"/>
    <w:rsid w:val="00F02345"/>
    <w:rsid w:val="00F36478"/>
    <w:rsid w:val="00F44F4C"/>
    <w:rsid w:val="00F62A1B"/>
    <w:rsid w:val="00F70A5B"/>
    <w:rsid w:val="00F70AA6"/>
    <w:rsid w:val="00F758F9"/>
    <w:rsid w:val="00F844AC"/>
    <w:rsid w:val="00F9748B"/>
    <w:rsid w:val="00FA3CA5"/>
    <w:rsid w:val="00FB139F"/>
    <w:rsid w:val="00FB179A"/>
    <w:rsid w:val="00FC7475"/>
    <w:rsid w:val="00FC78AD"/>
    <w:rsid w:val="00FE78A0"/>
    <w:rsid w:val="00FE7FD0"/>
    <w:rsid w:val="00FF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11C2CF"/>
  <w15:chartTrackingRefBased/>
  <w15:docId w15:val="{46399650-CE42-40C4-91F0-296FB8DA1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BB4CF3"/>
    <w:rPr>
      <w:b/>
      <w:color w:val="4BACC6"/>
      <w:sz w:val="52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BB4CF3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B4CF3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462F3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BB4CF3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BB4CF3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346DE2"/>
    <w:rPr>
      <w:color w:val="808080"/>
    </w:rPr>
  </w:style>
  <w:style w:type="paragraph" w:customStyle="1" w:styleId="Standard">
    <w:name w:val="Standard"/>
    <w:rsid w:val="004F0B1C"/>
    <w:pPr>
      <w:suppressAutoHyphens/>
      <w:autoSpaceDN w:val="0"/>
      <w:spacing w:line="276" w:lineRule="auto"/>
      <w:textAlignment w:val="baseline"/>
    </w:pPr>
    <w:rPr>
      <w:rFonts w:ascii="Calibri" w:eastAsia="SimSun" w:hAnsi="Calibri" w:cs="Tahoma"/>
      <w:kern w:val="3"/>
      <w:sz w:val="22"/>
      <w:szCs w:val="22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elleLEONARD\AppData\Roaming\Microsoft\Templates\Formulaire%20de%20b&#233;n&#233;vola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C1F3D3A182945B8B843B8DD74F121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32B7E2-5C43-4ED2-B5FD-88C335767B97}"/>
      </w:docPartPr>
      <w:docPartBody>
        <w:p w:rsidR="00C06769" w:rsidRDefault="00C06769">
          <w:pPr>
            <w:pStyle w:val="DC1F3D3A182945B8B843B8DD74F121AD"/>
          </w:pPr>
          <w:r w:rsidRPr="00346DE2">
            <w:rPr>
              <w:lang w:bidi="fr-FR"/>
            </w:rPr>
            <w:t>Prénom</w:t>
          </w:r>
        </w:p>
      </w:docPartBody>
    </w:docPart>
    <w:docPart>
      <w:docPartPr>
        <w:name w:val="616093B72B814450B09A60C6509C95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39CE682-9869-420E-826A-836144856506}"/>
      </w:docPartPr>
      <w:docPartBody>
        <w:p w:rsidR="00C06769" w:rsidRDefault="00C06769">
          <w:pPr>
            <w:pStyle w:val="616093B72B814450B09A60C6509C95B2"/>
          </w:pPr>
          <w:r w:rsidRPr="00346DE2">
            <w:rPr>
              <w:lang w:bidi="fr-FR"/>
            </w:rPr>
            <w:t>Nom</w:t>
          </w:r>
        </w:p>
      </w:docPartBody>
    </w:docPart>
    <w:docPart>
      <w:docPartPr>
        <w:name w:val="FEC30C54CF7D4EAEB47A51B58B980D5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594AD0-A75D-4AE4-A212-78D656CDD2C3}"/>
      </w:docPartPr>
      <w:docPartBody>
        <w:p w:rsidR="00C06769" w:rsidRDefault="00C06769">
          <w:pPr>
            <w:pStyle w:val="FEC30C54CF7D4EAEB47A51B58B980D55"/>
          </w:pPr>
          <w:r w:rsidRPr="00346DE2">
            <w:rPr>
              <w:lang w:bidi="fr-FR"/>
            </w:rPr>
            <w:t>Adresse</w:t>
          </w:r>
        </w:p>
      </w:docPartBody>
    </w:docPart>
    <w:docPart>
      <w:docPartPr>
        <w:name w:val="97F31D045171414C9C3B687A8508C3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2A9B5F-9A86-4BAB-84B0-8A9E01D74350}"/>
      </w:docPartPr>
      <w:docPartBody>
        <w:p w:rsidR="00C06769" w:rsidRDefault="00C06769">
          <w:pPr>
            <w:pStyle w:val="97F31D045171414C9C3B687A8508C328"/>
          </w:pPr>
          <w:r w:rsidRPr="00346DE2">
            <w:rPr>
              <w:lang w:bidi="fr-FR"/>
            </w:rPr>
            <w:t>Téléphone fixe</w:t>
          </w:r>
        </w:p>
      </w:docPartBody>
    </w:docPart>
    <w:docPart>
      <w:docPartPr>
        <w:name w:val="C96572E502DB4CB1BB9E8A8739226A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7985B1-E435-40E0-BE59-D364C2D4B1F1}"/>
      </w:docPartPr>
      <w:docPartBody>
        <w:p w:rsidR="00C06769" w:rsidRDefault="00C06769">
          <w:pPr>
            <w:pStyle w:val="C96572E502DB4CB1BB9E8A8739226A57"/>
          </w:pPr>
          <w:r w:rsidRPr="00346DE2">
            <w:rPr>
              <w:lang w:bidi="fr-FR"/>
            </w:rPr>
            <w:t>Téléphone mobile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769"/>
    <w:rsid w:val="00033DE4"/>
    <w:rsid w:val="00081F8C"/>
    <w:rsid w:val="000A1A5D"/>
    <w:rsid w:val="00493A84"/>
    <w:rsid w:val="004973BF"/>
    <w:rsid w:val="004C40B6"/>
    <w:rsid w:val="00671080"/>
    <w:rsid w:val="009145C9"/>
    <w:rsid w:val="00965AC5"/>
    <w:rsid w:val="00B07F4E"/>
    <w:rsid w:val="00C06769"/>
    <w:rsid w:val="00C45F03"/>
    <w:rsid w:val="00C53EDA"/>
    <w:rsid w:val="00CD6BC5"/>
    <w:rsid w:val="00D37F8C"/>
    <w:rsid w:val="00FC5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BE" w:eastAsia="fr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C1F3D3A182945B8B843B8DD74F121AD">
    <w:name w:val="DC1F3D3A182945B8B843B8DD74F121AD"/>
  </w:style>
  <w:style w:type="paragraph" w:customStyle="1" w:styleId="616093B72B814450B09A60C6509C95B2">
    <w:name w:val="616093B72B814450B09A60C6509C95B2"/>
  </w:style>
  <w:style w:type="paragraph" w:customStyle="1" w:styleId="FEC30C54CF7D4EAEB47A51B58B980D55">
    <w:name w:val="FEC30C54CF7D4EAEB47A51B58B980D55"/>
  </w:style>
  <w:style w:type="paragraph" w:customStyle="1" w:styleId="97F31D045171414C9C3B687A8508C328">
    <w:name w:val="97F31D045171414C9C3B687A8508C328"/>
  </w:style>
  <w:style w:type="paragraph" w:customStyle="1" w:styleId="C96572E502DB4CB1BB9E8A8739226A57">
    <w:name w:val="C96572E502DB4CB1BB9E8A8739226A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0BA7D462D12449A8A9DA6A69A97C79" ma:contentTypeVersion="19" ma:contentTypeDescription="Crée un document." ma:contentTypeScope="" ma:versionID="970b4ec3c39cfe1bfc33079ff217a17e">
  <xsd:schema xmlns:xsd="http://www.w3.org/2001/XMLSchema" xmlns:xs="http://www.w3.org/2001/XMLSchema" xmlns:p="http://schemas.microsoft.com/office/2006/metadata/properties" xmlns:ns2="9a4a706c-21df-4575-af08-4640e1b5fb0a" xmlns:ns3="73f268b9-ab7f-433f-a4f9-8787e169c7bf" targetNamespace="http://schemas.microsoft.com/office/2006/metadata/properties" ma:root="true" ma:fieldsID="63e3c6d87d449dce2cc175f63860cbc6" ns2:_="" ns3:_="">
    <xsd:import namespace="9a4a706c-21df-4575-af08-4640e1b5fb0a"/>
    <xsd:import namespace="73f268b9-ab7f-433f-a4f9-8787e169c7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a706c-21df-4575-af08-4640e1b5fb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43fd4c7e-3444-437d-91d4-1b92c2d990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f268b9-ab7f-433f-a4f9-8787e169c7b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e53a846-7eea-4d07-b818-b7606cc9ce54}" ma:internalName="TaxCatchAll" ma:showField="CatchAllData" ma:web="73f268b9-ab7f-433f-a4f9-8787e169c7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4a706c-21df-4575-af08-4640e1b5fb0a">
      <Terms xmlns="http://schemas.microsoft.com/office/infopath/2007/PartnerControls"/>
    </lcf76f155ced4ddcb4097134ff3c332f>
    <TaxCatchAll xmlns="73f268b9-ab7f-433f-a4f9-8787e169c7bf" xsi:nil="true"/>
  </documentManagement>
</p:properties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B758EF-0671-4ECA-B17B-33F0DE92788D}"/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bénévolat</Template>
  <TotalTime>80</TotalTime>
  <Pages>4</Pages>
  <Words>1037</Words>
  <Characters>5706</Characters>
  <Application>Microsoft Office Word</Application>
  <DocSecurity>0</DocSecurity>
  <Lines>47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LEONARD</dc:creator>
  <cp:keywords/>
  <dc:description/>
  <cp:lastModifiedBy>Estelle LEONARD</cp:lastModifiedBy>
  <cp:revision>6</cp:revision>
  <dcterms:created xsi:type="dcterms:W3CDTF">2026-06-19T09:15:00Z</dcterms:created>
  <dcterms:modified xsi:type="dcterms:W3CDTF">2026-06-19T10:35:00Z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0x010100A20BA7D462D12449A8A9DA6A69A97C79</vt:lpwstr>
  </property>
</Properties>
</file>